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101488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101464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110001pt;margin-top:206.950012pt;width:431.05pt;height:171.35pt;mso-position-horizontal-relative:page;mso-position-vertical-relative:page;z-index:-101440" coordorigin="2262,4139" coordsize="8621,3427">
            <v:group style="position:absolute;left:2268;top:4145;width:8609;height:2" coordorigin="2268,4145" coordsize="8609,2">
              <v:shape style="position:absolute;left:2268;top:4145;width:8609;height:2" coordorigin="2268,4145" coordsize="8609,0" path="m2268,4145l10877,4145e" filled="false" stroked="true" strokeweight=".580pt" strokecolor="#000000">
                <v:path arrowok="t"/>
              </v:shape>
            </v:group>
            <v:group style="position:absolute;left:2273;top:4150;width:2;height:3406" coordorigin="2273,4150" coordsize="2,3406">
              <v:shape style="position:absolute;left:2273;top:4150;width:2;height:3406" coordorigin="2273,4150" coordsize="0,3406" path="m2273,4150l2273,7555e" filled="false" stroked="true" strokeweight=".580pt" strokecolor="#000000">
                <v:path arrowok="t"/>
              </v:shape>
            </v:group>
            <v:group style="position:absolute;left:2268;top:7560;width:8609;height:2" coordorigin="2268,7560" coordsize="8609,2">
              <v:shape style="position:absolute;left:2268;top:7560;width:8609;height:2" coordorigin="2268,7560" coordsize="8609,0" path="m2268,7560l10877,7560e" filled="false" stroked="true" strokeweight=".580pt" strokecolor="#000000">
                <v:path arrowok="t"/>
              </v:shape>
            </v:group>
            <v:group style="position:absolute;left:10872;top:4150;width:2;height:3406" coordorigin="10872,4150" coordsize="2,3406">
              <v:shape style="position:absolute;left:10872;top:4150;width:2;height:3406" coordorigin="10872,4150" coordsize="0,3406" path="m10872,4150l10872,7555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5.960114pt;margin-top:69.050285pt;width:221.85pt;height:11pt;mso-position-horizontal-relative:page;mso-position-vertical-relative:page;z-index:-10141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7.240273pt;width:258.6pt;height:71.4pt;mso-position-horizontal-relative:page;mso-position-vertical-relative:page;z-index:-10139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Gobierno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Baja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California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Sur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12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Distribución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Federales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pStyle w:val="BodyText"/>
                    <w:spacing w:line="390" w:lineRule="atLeast"/>
                    <w:ind w:right="17"/>
                    <w:jc w:val="left"/>
                  </w:pP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Cumplimiento: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2019-A-03000-19-0497-2020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spacing w:val="-1"/>
                    </w:rPr>
                    <w:t>497-DE-GF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4951pt;margin-top:385.400177pt;width:37.75pt;height:13.05pt;mso-position-horizontal-relative:page;mso-position-vertical-relative:page;z-index:-1013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Alcance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079895pt;margin-top:404.840149pt;width:68.1pt;height:66.8pt;mso-position-horizontal-relative:page;mso-position-vertical-relative:page;z-index:-10134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483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EGRESOS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/>
                    <w:ind w:left="281" w:right="17" w:hanging="262"/>
                    <w:jc w:val="left"/>
                  </w:pP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2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Pesos</w:t>
                  </w:r>
                  <w:r>
                    <w:rPr>
                      <w:rFonts w:ascii="Times New Roman"/>
                      <w:spacing w:val="27"/>
                    </w:rPr>
                    <w:t> </w:t>
                  </w:r>
                  <w:r>
                    <w:rPr>
                      <w:spacing w:val="-1"/>
                    </w:rPr>
                    <w:t>1,660,084.6</w:t>
                  </w:r>
                </w:p>
                <w:p>
                  <w:pPr>
                    <w:pStyle w:val="BodyText"/>
                    <w:spacing w:line="240" w:lineRule="auto"/>
                    <w:ind w:left="281" w:right="0"/>
                    <w:jc w:val="left"/>
                  </w:pPr>
                  <w:r>
                    <w:rPr>
                      <w:spacing w:val="-1"/>
                    </w:rPr>
                    <w:t>1,660,084.6</w:t>
                  </w:r>
                </w:p>
                <w:p>
                  <w:pPr>
                    <w:pStyle w:val="BodyText"/>
                    <w:spacing w:line="240" w:lineRule="auto"/>
                    <w:ind w:left="659" w:right="0"/>
                    <w:jc w:val="center"/>
                  </w:pPr>
                  <w:r>
                    <w:rPr/>
                    <w:t>100.0%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79995pt;margin-top:431.720154pt;width:147.3pt;height:39.950pt;mso-position-horizontal-relative:page;mso-position-vertical-relative:page;z-index:-1013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Universo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Seleccionado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Muestra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Auditada</w:t>
                  </w:r>
                  <w:r>
                    <w:rPr>
                      <w:rFonts w:ascii="Times New Roman"/>
                      <w:spacing w:val="30"/>
                    </w:rPr>
                    <w:t> </w:t>
                  </w:r>
                  <w:r>
                    <w:rPr>
                      <w:spacing w:val="-1"/>
                    </w:rPr>
                    <w:t>Representatividad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2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Muestra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77.920135pt;width:415.65pt;height:66.8pt;mso-position-horizontal-relative:page;mso-position-vertical-relative:page;z-index:-1012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/>
                      <w:spacing w:val="27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1,660,084.6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/>
                      <w:spacing w:val="27"/>
                    </w:rPr>
                  </w:r>
                  <w:r>
                    <w:rPr/>
                    <w:t>pesos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/>
                      <w:spacing w:val="27"/>
                    </w:rPr>
                  </w:r>
                  <w:r>
                    <w:rPr>
                      <w:spacing w:val="-1"/>
                    </w:rPr>
                    <w:t>incluyen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/>
                    <w:t>64,794.0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pesos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transferidos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durante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2019,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su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seleccionó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su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muestra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1,660,084.6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significaron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100.0%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dichos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4966pt;margin-top:557.120117pt;width:64.5pt;height:13.05pt;mso-position-horizontal-relative:page;mso-position-vertical-relative:page;z-index:-1012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Antecedentes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352pt;margin-top:582.560059pt;width:415.65pt;height:107pt;mso-position-horizontal-relative:page;mso-position-vertical-relative:page;z-index:-1012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son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/>
                    <w:t>se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transfieren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haberse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adherido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Sistema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Nacional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(SNCF),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entró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vigor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1980.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establecen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Presupuesto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Egresos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dentro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Ramo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28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y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consideran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como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parte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gasto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federalizado.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Constituyen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importante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gasto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federalizado;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2019,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significaron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45.7%</w:t>
                  </w:r>
                  <w:r>
                    <w:rPr>
                      <w:rFonts w:ascii="Times New Roman" w:hAnsi="Times New Roman"/>
                      <w:spacing w:val="10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este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gasto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últimos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años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ese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valor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ha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incrementado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ejemplo,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spacing w:val="-1"/>
                    </w:rPr>
                    <w:t>periodo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2000-2015,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representaron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39.9%,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mientras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periodo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2016-2019,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/>
                    <w:t>42.2%.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10122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639999pt;margin-top:207.240005pt;width:430pt;height:170.8pt;mso-position-horizontal-relative:page;mso-position-vertical-relative:page;z-index:-101200" type="#_x0000_t202" filled="false" stroked="false">
            <v:textbox inset="0,0,0,0">
              <w:txbxContent>
                <w:p>
                  <w:pPr>
                    <w:spacing w:before="124"/>
                    <w:ind w:left="69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40" w:lineRule="auto"/>
                    <w:ind w:left="69" w:right="67"/>
                    <w:jc w:val="both"/>
                  </w:pP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resultados,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y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contenidos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individual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comunicarán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79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Constitución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Política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Estados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Unidos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Mexicanos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39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Ley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y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Rendición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plazo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30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hábiles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consideraciones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estime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pertinentes.</w:t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40" w:lineRule="auto"/>
                    <w:ind w:left="69" w:right="67"/>
                    <w:jc w:val="both"/>
                  </w:pP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tal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virtud,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recomendaciones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presentan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este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individual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encuentran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sujetas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al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seguimiento,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por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razón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consideraciones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su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caso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proporcione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confirmarse,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solventarse,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aclararse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modificarse.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101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101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300" w:bottom="280" w:left="1720" w:right="12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10112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10110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656.640015pt;width:144pt;height:.1pt;mso-position-horizontal-relative:page;mso-position-vertical-relative:page;z-index:-101080" coordorigin="1702,13133" coordsize="2880,2">
            <v:shape style="position:absolute;left:1702;top:13133;width:2880;height:2" coordorigin="1702,13133" coordsize="2880,0" path="m1702,13133l4582,13133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10105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53.4pt;mso-position-horizontal-relative:page;mso-position-vertical-relative:page;z-index:-1010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las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constituyen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una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parte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destacada</w:t>
                  </w:r>
                </w:p>
                <w:p>
                  <w:pPr>
                    <w:pStyle w:val="BodyText"/>
                    <w:spacing w:line="238" w:lineRule="auto" w:before="1"/>
                    <w:ind w:right="1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ingresos,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2019,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significaron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36.4%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éstos;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asimismo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significaron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relevante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fuente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ingreso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los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2019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significaron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en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promedio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41.3%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ingresos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totales,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incluir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financiamiento.</w:t>
                  </w:r>
                  <w:r>
                    <w:rPr>
                      <w:spacing w:val="-1"/>
                      <w:position w:val="8"/>
                      <w:sz w:val="14"/>
                    </w:rPr>
                    <w:t>1</w:t>
                  </w:r>
                  <w:r>
                    <w:rPr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06pt;margin-top:170.000244pt;width:415.65pt;height:39.950pt;mso-position-horizontal-relative:page;mso-position-vertical-relative:page;z-index:-1010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Ley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(LCF)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emitida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27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1978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crear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SNCF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establecer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normas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su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funcionamiento;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/>
                    <w:t>este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ordenamiento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vigente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partir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/>
                      <w:spacing w:val="85"/>
                    </w:rPr>
                    <w:t> </w:t>
                  </w:r>
                  <w:r>
                    <w:rPr/>
                    <w:t>1980.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06pt;margin-top:222.320221pt;width:415.65pt;height:53.25pt;mso-position-horizontal-relative:page;mso-position-vertical-relative:page;z-index:-1009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SNCF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consiste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las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dejan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suspenso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cobro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impuestos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previstos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Adhesión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anexos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cederlo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cambio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cual,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ésta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hace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partícipes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parte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obtenidos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conjunto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impuestos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derechos,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LCF.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06pt;margin-top:287.960205pt;width:415.65pt;height:66.8pt;mso-position-horizontal-relative:page;mso-position-vertical-relative:page;z-index:-1009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Además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objetivo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hacer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más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eficiente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impuestos,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cuyo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cobro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2"/>
                    </w:rPr>
                    <w:t>se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dejó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suspenso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cederlo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otra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finalidad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Sistema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Nacional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evitar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doble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tributación,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situación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se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presentaba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en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algunos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impuestos,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antes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entrada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en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vigor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sistema.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06pt;margin-top:367.160156pt;width:415.6pt;height:53.25pt;mso-position-horizontal-relative:page;mso-position-vertical-relative:page;z-index:-1009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adhesión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SNCF,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decir,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derechos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/>
                    <w:t>compromisos,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están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contenidos,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entidad,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Adhesión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rFonts w:ascii="Times New Roman" w:hAnsi="Times New Roman"/>
                      <w:spacing w:val="69"/>
                      <w:w w:val="99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como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anexos;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estos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convenios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celebrados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1979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y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tuvieron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vigencia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partir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1980.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06pt;margin-top:432.80014pt;width:415.65pt;height:80.25pt;mso-position-horizontal-relative:page;mso-position-vertical-relative:page;z-index:-1009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Las  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/>
                    <w:t> 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suscribieron,</w:t>
                  </w:r>
                  <w:r>
                    <w:rPr/>
                    <w:t>  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asimismo, 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/>
                    <w:t> 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/>
                    <w:t> 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Colaboración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Administrativa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Federal,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incluidos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anexos.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este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/>
                    <w:t>otorgan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parte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y,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su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caso,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funciones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coordinados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y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facultades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fiscal.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Por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realización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esas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actividades,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los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gobiernos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locales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perciben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denominados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Económicos.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06pt;margin-top:525.440125pt;width:415.65pt;height:107pt;mso-position-horizontal-relative:page;mso-position-vertical-relative:page;z-index:-1008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Un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fundamental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Ley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es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Federal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Participable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(RFP),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integrada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todos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impuestos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obtiene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Federación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(entre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otros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Renta,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Valor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Agregado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Servicios),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así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derechos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minería,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disminuidos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total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devoluciones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dichas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contribuciones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conceptos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previstos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2º.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LCF.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Su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determinación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105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con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vincula,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establecidos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Ley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Fiscal.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78.02002pt;width:406.6pt;height:29.9pt;mso-position-horizontal-relative:page;mso-position-vertical-relative:page;z-index:-100864" type="#_x0000_t202" filled="false" stroked="false">
            <v:textbox inset="0,0,0,0">
              <w:txbxContent>
                <w:p>
                  <w:pPr>
                    <w:spacing w:line="238" w:lineRule="auto" w:before="0"/>
                    <w:ind w:left="161" w:right="17" w:hanging="14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position w:val="5"/>
                      <w:sz w:val="10"/>
                    </w:rPr>
                    <w:t>1</w:t>
                  </w:r>
                  <w:r>
                    <w:rPr>
                      <w:rFonts w:ascii="Calibri" w:hAnsi="Calibri"/>
                      <w:spacing w:val="12"/>
                      <w:position w:val="5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  <w:position w:val="5"/>
                      <w:sz w:val="10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municipios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reporta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únicamente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1,554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municipios,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2,452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existentes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país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país,</w:t>
                  </w:r>
                  <w:r>
                    <w:rPr>
                      <w:rFonts w:ascii="Times New Roman" w:hAnsi="Times New Roman"/>
                      <w:spacing w:val="7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ya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encuentra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disponible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Estadísticas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finanzas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estatales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municipales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</w:t>
                  </w:r>
                </w:p>
                <w:p>
                  <w:pPr>
                    <w:spacing w:before="1"/>
                    <w:ind w:left="16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Instituto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Nacional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Estadística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Geografía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(INEGI).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10084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100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645.640015pt;width:144pt;height:12pt;mso-position-horizontal-relative:page;mso-position-vertical-relative:page;z-index:-100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1007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100744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100720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10069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pt;height:107.15pt;mso-position-horizontal-relative:page;mso-position-vertical-relative:page;z-index:-1006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/>
                    <w:t>esta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/>
                      <w:spacing w:val="37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/>
                    <w:t>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/>
                      <w:spacing w:val="40"/>
                    </w:rPr>
                  </w:r>
                  <w:r>
                    <w:rPr/>
                    <w:t>se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>
                      <w:spacing w:val="-1"/>
                    </w:rPr>
                    <w:t>han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previsto</w:t>
                  </w:r>
                  <w:r>
                    <w:rPr/>
                    <w:t>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/>
                    <w:t>los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/>
                      <w:spacing w:val="3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/>
                    <w:t>e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/>
                      <w:spacing w:val="40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/>
                    <w:t>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siguientes: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/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Participaciones;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Fomento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Municipal;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Recaudación;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Compensación,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Extracción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Hidrocarburos,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rFonts w:ascii="Times New Roman" w:hAnsi="Times New Roman"/>
                      <w:spacing w:val="109"/>
                    </w:rPr>
                    <w:t> </w:t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Servicios,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0.136%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Participable,</w:t>
                  </w:r>
                  <w:r>
                    <w:rPr>
                      <w:rFonts w:ascii="Times New Roman" w:hAnsi="Times New Roman"/>
                      <w:spacing w:val="89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donde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Exportan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Hidrocarburos,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Venta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Final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Gasolina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Diésel,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Renta,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Tenencia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Uso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Vehículos,</w:t>
                  </w:r>
                  <w:r>
                    <w:rPr>
                      <w:rFonts w:ascii="Times New Roman" w:hAnsi="Times New Roman"/>
                      <w:spacing w:val="89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Compensación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Automóviles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Nuevos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por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Automóviles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Nuevos.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23.760223pt;width:415.6pt;height:53.25pt;mso-position-horizontal-relative:page;mso-position-vertical-relative:page;z-index:-10064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Asimismo,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medio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firma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Colaboración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Administrativa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Materia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anexos,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incluyen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rubros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Compensación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Régimen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Pequeños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Contribuyentes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Régimen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Intermedios,</w:t>
                  </w:r>
                  <w:r>
                    <w:rPr>
                      <w:rFonts w:ascii="Times New Roman" w:hAnsi="Times New Roman"/>
                      <w:spacing w:val="81"/>
                      <w:w w:val="99"/>
                    </w:rPr>
                    <w:t> </w:t>
                  </w:r>
                  <w:r>
                    <w:rPr/>
                    <w:t>así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Otros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Incentivos.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89.400208pt;width:415.6pt;height:93.7pt;mso-position-horizontal-relative:page;mso-position-vertical-relative:page;z-index:-1006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se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establecen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están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vinculados,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determinación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importe,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con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Participable;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señala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constituirá,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otros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conceptos,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20.0%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recaudación;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y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Recaudación,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1.25%;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Fomento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Municipal,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por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1.0%,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los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colindantes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frontera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litorales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los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realiza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entrada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país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salida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bienes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importen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exporten,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0.136%.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95.360168pt;width:415.6pt;height:53.4pt;mso-position-horizontal-relative:page;mso-position-vertical-relative:page;z-index:-1006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Para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resto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incentivos,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Ley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Convenios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Colaboración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Administrativa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otra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normativa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complementaria,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definen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elementos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importes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61.120117pt;width:415.6pt;height:80.25pt;mso-position-horizontal-relative:page;mso-position-vertical-relative:page;z-index:-1005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Un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aspecto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fundamental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SNCF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disposición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parte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participaciones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deberá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entregar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municipios.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LCF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define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modalidad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porcentajes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deben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entregar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participables,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los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municipios;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mayoría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casos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ese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ordenamiento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dispone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20.0%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asignados,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aunque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caso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Fomento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Municipal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100.0%.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53.640076pt;width:415.6pt;height:80.25pt;mso-position-horizontal-relative:page;mso-position-vertical-relative:page;z-index:-1005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caso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Renta,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recibirán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total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reintegró,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Hacienda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Crédito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Público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(SHCP),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pagado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rFonts w:ascii="Times New Roman" w:hAnsi="Times New Roman"/>
                      <w:spacing w:val="79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determinado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por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los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sueldos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salarios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personal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laboró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en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administraciones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municipales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cuyo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financiado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propios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además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cumplieron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aplicable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devolución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impuesto.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46.280029pt;width:415.6pt;height:39.950pt;mso-position-horizontal-relative:page;mso-position-vertical-relative:page;z-index:-1005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porcentajes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establecidos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LCF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son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los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mínimos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deberán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entregar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a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participables;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obstante,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ley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puede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indicar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superior.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Así,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ejemplo,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10050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1004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100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100432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100408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10038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26.5pt;mso-position-horizontal-relative:page;mso-position-vertical-relative:page;z-index:-1003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2019,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respectiva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/>
                    <w:t>11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federativas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dispone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entregue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mayor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porcentaje.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43.120255pt;width:415.65pt;height:39.950pt;mso-position-horizontal-relative:page;mso-position-vertical-relative:page;z-index:-1003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Por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ello,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2019,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con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auditorías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practicadas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distribución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32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pagaron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rFonts w:ascii="Times New Roman"/>
                      <w:spacing w:val="97"/>
                    </w:rPr>
                    <w:t> </w:t>
                  </w:r>
                  <w:r>
                    <w:rPr>
                      <w:spacing w:val="-1"/>
                    </w:rPr>
                    <w:t>promedio,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/>
                    </w:rPr>
                  </w:r>
                  <w:r>
                    <w:rPr/>
                    <w:t>20.8%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95.440231pt;width:415.65pt;height:80.150pt;mso-position-horizontal-relative:page;mso-position-vertical-relative:page;z-index:-1003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Éste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más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importante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su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monto;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constituye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20.0%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Recaudación</w:t>
                  </w:r>
                </w:p>
                <w:p>
                  <w:pPr>
                    <w:pStyle w:val="BodyText"/>
                    <w:spacing w:line="239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Participable.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incorpora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impuesto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recaudado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1989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bases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especiales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tributación,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actualizado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101"/>
                    </w:rPr>
                    <w:t> </w:t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2º.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LCF.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En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2019,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este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significó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71.5%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total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por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87.960205pt;width:415.65pt;height:107.15pt;mso-position-horizontal-relative:page;mso-position-vertical-relative:page;z-index:-1002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(FEIEF)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es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un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/>
                    <w:t>mecanismo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compensa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en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originada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por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disminución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Participable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observada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estimada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Ley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Federación.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Estos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distribuyen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mismo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compensan;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saber,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Fomento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Municipal,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0.136%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Recaudación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07.360168pt;width:415.6pt;height:26.5pt;mso-position-horizontal-relative:page;mso-position-vertical-relative:page;z-index:-1002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2019,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otorgaron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FEIEF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debido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disminución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46.240143pt;width:415.6pt;height:26.5pt;mso-position-horizontal-relative:page;mso-position-vertical-relative:page;z-index:-1002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reformas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constitucionales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27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mayo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2015,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Superior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(ASF)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deberá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realizar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85.120117pt;width:415.6pt;height:26.5pt;mso-position-horizontal-relative:page;mso-position-vertical-relative:page;z-index:-1002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efecto,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Ley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Rendición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(LFRCF)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establece,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47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50,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comprende: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43927pt;margin-top:524.000122pt;width:7.5pt;height:13.05pt;mso-position-horizontal-relative:page;mso-position-vertical-relative:page;z-index:-1001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19223pt;margin-top:524.000122pt;width:345.45pt;height:13.05pt;mso-position-horizontal-relative:page;mso-position-vertical-relative:page;z-index:-1001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aplicación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559372pt;margin-top:549.440125pt;width:10.3pt;height:13.05pt;mso-position-horizontal-relative:page;mso-position-vertical-relative:page;z-index:-1001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19391pt;margin-top:549.440125pt;width:225.2pt;height:13.05pt;mso-position-horizontal-relative:page;mso-position-vertical-relative:page;z-index:-1001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oportunidad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ministración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799835pt;margin-top:574.880066pt;width:13.05pt;height:13.05pt;mso-position-horizontal-relative:page;mso-position-vertical-relative:page;z-index:-1000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III.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19894pt;margin-top:574.880066pt;width:380pt;height:39.8pt;mso-position-horizontal-relative:page;mso-position-vertical-relative:page;z-index:-10007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conforme  </w:t>
                  </w:r>
                  <w:r>
                    <w:rPr>
                      <w:rFonts w:ascii="Times New Roman"/>
                    </w:rPr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locales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aplicables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financiamiento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/>
                    <w:t>y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/>
                      <w:spacing w:val="49"/>
                    </w:rPr>
                  </w:r>
                  <w:r>
                    <w:rPr/>
                    <w:t>otras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/>
                    <w:t>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/>
                      <w:spacing w:val="49"/>
                    </w:rPr>
                  </w:r>
                  <w:r>
                    <w:rPr>
                      <w:spacing w:val="-1"/>
                    </w:rPr>
                    <w:t>instrumentos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garantizados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/>
                      <w:spacing w:val="47"/>
                    </w:rPr>
                  </w:r>
                  <w:r>
                    <w:rPr/>
                    <w:t>con</w:t>
                  </w:r>
                  <w:r>
                    <w:rPr>
                      <w:rFonts w:asci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federales.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199883pt;margin-top:627.080078pt;width:13.75pt;height:13.05pt;mso-position-horizontal-relative:page;mso-position-vertical-relative:page;z-index:-1000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IV.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19795pt;margin-top:627.080078pt;width:379.95pt;height:26.5pt;mso-position-horizontal-relative:page;mso-position-vertical-relative:page;z-index:-1000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/>
                    <w:t>su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/>
                    <w:t>caso,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cumplimiento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objetivos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programas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financiados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con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estos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recursos,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conforme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previsto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presupuestos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locales.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960091pt;margin-top:665.960022pt;width:11pt;height:13.05pt;mso-position-horizontal-relative:page;mso-position-vertical-relative:page;z-index:-1000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V.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20039pt;margin-top:665.960022pt;width:361.4pt;height:13.05pt;mso-position-horizontal-relative:page;mso-position-vertical-relative:page;z-index:-999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deuda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garantizada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con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federales.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9995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99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99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99880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99856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9983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519951pt;margin-top:104.240273pt;width:13.75pt;height:13.05pt;mso-position-horizontal-relative:page;mso-position-vertical-relative:page;z-index:-998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VI.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039856pt;margin-top:104.240273pt;width:380pt;height:107.15pt;mso-position-horizontal-relative:page;mso-position-vertical-relative:page;z-index:-997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cumplimiento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dispuesto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3-B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LCF,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ISR,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referente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adheridas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Sistema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Nacional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participarán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100.0%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obtenga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ese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efectivamente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entere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salario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personal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preste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desempeñe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servicio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personal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subordinado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en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dependencias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demarcación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territorial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Ciudad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México,</w:t>
                  </w:r>
                  <w:r>
                    <w:rPr>
                      <w:rFonts w:ascii="Times New Roman" w:hAnsi="Times New Roman"/>
                      <w:spacing w:val="91"/>
                      <w:w w:val="99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como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respectivos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organismos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autónomos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paraestatales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paramunicipales.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887pt;margin-top:223.760223pt;width:415.65pt;height:26.5pt;mso-position-horizontal-relative:page;mso-position-vertical-relative:page;z-index:-997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estrategia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consideró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realizar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ministración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2019,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comprendió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realización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79953pt;margin-top:262.520203pt;width:7.45pt;height:13.05pt;mso-position-horizontal-relative:page;mso-position-vertical-relative:page;z-index:-997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799484pt;margin-top:262.520203pt;width:380.25pt;height:93.7pt;mso-position-horizontal-relative:page;mso-position-vertical-relative:page;z-index:-997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Hacienda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y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Crédito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Público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constatar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y,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en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su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caso,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a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alcaldías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Ciudad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México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realizó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conformidad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con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en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Ley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y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demás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disposiciones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jurídicas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aplicables.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federativa.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este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caso,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aspectos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revisados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799515pt;margin-top:329.720184pt;width:7.45pt;height:13.05pt;mso-position-horizontal-relative:page;mso-position-vertical-relative:page;z-index:-996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79449pt;margin-top:362.600159pt;width:10.6pt;height:13.05pt;mso-position-horizontal-relative:page;mso-position-vertical-relative:page;z-index:-996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39444pt;margin-top:362.600159pt;width:326.1pt;height:39.8pt;mso-position-horizontal-relative:page;mso-position-vertical-relative:page;z-index:-9964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/>
                    <w:t>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dispusieron</w:t>
                  </w:r>
                  <w:r>
                    <w:rPr/>
                    <w:t>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y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criterios</w:t>
                  </w:r>
                </w:p>
                <w:p>
                  <w:pPr>
                    <w:pStyle w:val="BodyText"/>
                    <w:spacing w:line="240" w:lineRule="auto"/>
                    <w:ind w:right="60"/>
                    <w:jc w:val="left"/>
                  </w:pPr>
                  <w:r>
                    <w:rPr>
                      <w:spacing w:val="-1"/>
                    </w:rPr>
                    <w:t>distribución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/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municipios,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aprobadas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legislaturas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locales.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1897pt;margin-top:362.600159pt;width:14.7pt;height:26.4pt;mso-position-horizontal-relative:page;mso-position-vertical-relative:page;z-index:-9961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 w:firstLine="28"/>
                    <w:jc w:val="left"/>
                  </w:pP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67" w:lineRule="exact"/>
                    <w:ind w:right="0"/>
                    <w:jc w:val="left"/>
                  </w:pPr>
                  <w:r>
                    <w:rPr/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79495pt;margin-top:414.80014pt;width:11.1pt;height:13.05pt;mso-position-horizontal-relative:page;mso-position-vertical-relative:page;z-index:-995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3949pt;margin-top:414.80014pt;width:326.05pt;height:13.05pt;mso-position-horizontal-relative:page;mso-position-vertical-relative:page;z-index:-995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correcta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aplicación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19824pt;margin-top:414.80014pt;width:14.7pt;height:13.05pt;mso-position-horizontal-relative:page;mso-position-vertical-relative:page;z-index:-995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3949pt;margin-top:428.240143pt;width:344pt;height:26.5pt;mso-position-horizontal-relative:page;mso-position-vertical-relative:page;z-index:-995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>
                      <w:spacing w:val="-1"/>
                    </w:rPr>
                    <w:t>debieron</w:t>
                  </w:r>
                  <w:r>
                    <w:rPr/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>
                      <w:spacing w:val="-1"/>
                    </w:rPr>
                    <w:t>entregarse</w:t>
                  </w:r>
                  <w:r>
                    <w:rPr/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/>
                    <w:t>a 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/>
                    <w:t>los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/>
                      <w:spacing w:val="48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federativa.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79541pt;margin-top:467.120117pt;width:10pt;height:13.05pt;mso-position-horizontal-relative:page;mso-position-vertical-relative:page;z-index:-994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3952pt;margin-top:467.120117pt;width:343.95pt;height:26.5pt;mso-position-horizontal-relative:page;mso-position-vertical-relative:page;z-index:-994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/>
                    <w:t>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plazos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79572pt;margin-top:506.000122pt;width:11.1pt;height:13.05pt;mso-position-horizontal-relative:page;mso-position-vertical-relative:page;z-index:-994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39566pt;margin-top:506.000122pt;width:343.95pt;height:26.5pt;mso-position-horizontal-relative:page;mso-position-vertical-relative:page;z-index:-994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>
                      <w:spacing w:val="-1"/>
                    </w:rPr>
                    <w:t>afectaciones,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federales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estuvieron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debidamente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fundamentadas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acreditadas.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79617pt;margin-top:544.880127pt;width:10.85pt;height:13.05pt;mso-position-horizontal-relative:page;mso-position-vertical-relative:page;z-index:-994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39612pt;margin-top:544.880127pt;width:343.95pt;height:39.8pt;mso-position-horizontal-relative:page;mso-position-vertical-relative:page;z-index:-9937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afectaciones,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/>
                      <w:spacing w:val="2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/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>
                      <w:spacing w:val="-1"/>
                    </w:rPr>
                    <w:t>pagadas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/>
                    <w:t>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/>
                      <w:spacing w:val="47"/>
                    </w:rPr>
                  </w:r>
                  <w:r>
                    <w:rPr>
                      <w:spacing w:val="-1"/>
                    </w:rPr>
                    <w:t>terceros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respectivos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/>
                      <w:spacing w:val="39"/>
                    </w:rPr>
                  </w:r>
                  <w:r>
                    <w:rPr/>
                    <w:t>por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rFonts w:asci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79648pt;margin-top:597.080078pt;width:8.7pt;height:13.05pt;mso-position-horizontal-relative:page;mso-position-vertical-relative:page;z-index:-993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039688pt;margin-top:597.080078pt;width:343.95pt;height:26.5pt;mso-position-horizontal-relative:page;mso-position-vertical-relative:page;z-index:-993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cumplimiento,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en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/>
                    <w:t> 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transparencia,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que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determina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727pt;margin-top:635.960083pt;width:415.65pt;height:66.8pt;mso-position-horizontal-relative:page;mso-position-vertical-relative:page;z-index:-993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fiscalización,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y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además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cumplir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mandato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constitucional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LFRCF,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busca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apoyar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ese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sea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transparente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conforme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ley.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ello,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apartado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fundamental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informes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identificación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mejora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cuya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atención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contribuya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sea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vez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más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eficiente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y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transparente.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Al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ha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9928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992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992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9920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9918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9916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26.5pt;mso-position-horizontal-relative:page;mso-position-vertical-relative:page;z-index:-991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documentado,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específica,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impacto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ha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tenido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su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esta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Entidad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Fiscalización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Superior.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43.120255pt;width:415.65pt;height:53.4pt;mso-position-horizontal-relative:page;mso-position-vertical-relative:page;z-index:-991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marco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Públicas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2016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2018,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realizó,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cada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ejercicio,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33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auditorías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federales: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por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así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SHCP.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mantuvo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esa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estrategia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cobertura,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permite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tener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visión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integral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proceso.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08.880234pt;width:415.6pt;height:53.4pt;mso-position-horizontal-relative:page;mso-position-vertical-relative:page;z-index:-990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al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y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con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los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auditorías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practicadas,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se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acuerdan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con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gobiernos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atender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mejora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fiscalizado,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apoyar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su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ajustado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74.520203pt;width:415.65pt;height:53.4pt;mso-position-horizontal-relative:page;mso-position-vertical-relative:page;z-index:-990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/>
                    <w:t>caso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fin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conocer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principales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aspectos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contexto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antecedentes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realizó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practicada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/>
                    <w:t>2019,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cuyos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muestran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este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auditoría,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continuación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presentan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más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importantes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han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sentido.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46pt;margin-top:340.10025pt;width:7.05pt;height:13.05pt;mso-position-horizontal-relative:page;mso-position-vertical-relative:page;z-index:-9904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414pt;margin-top:340.880188pt;width:379.6pt;height:26.5pt;mso-position-horizontal-relative:page;mso-position-vertical-relative:page;z-index:-990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disponibilidad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marco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jurídico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suficiente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regular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421pt;margin-top:379.760162pt;width:415.65pt;height:66.7pt;mso-position-horizontal-relative:page;mso-position-vertical-relative:page;z-index:-9899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efectuó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reforma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Ley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2018,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incluyó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reciba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por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Compensación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Automóviles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Nuevos,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corresponderá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20.0%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distribuirá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con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porcentajes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participe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recaudación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Automóviles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Nuevos.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421pt;margin-top:458.840118pt;width:415.65pt;height:53.4pt;mso-position-horizontal-relative:page;mso-position-vertical-relative:page;z-index:-989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Esta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reforma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vino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/>
                    <w:t>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corregir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>
                      <w:spacing w:val="-1"/>
                    </w:rPr>
                    <w:t>insuficiencia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>
                      <w:spacing w:val="-1"/>
                    </w:rPr>
                    <w:t>presentaba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/>
                    <w:t>marco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/>
                    <w:t>normativo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ya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contenía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fondo,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normativa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su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realiza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establezca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Congreso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421pt;margin-top:524.600098pt;width:415.6pt;height:107pt;mso-position-horizontal-relative:page;mso-position-vertical-relative:page;z-index:-989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modificó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fuente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variable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extensión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territorial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utilizada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Participaciones,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así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como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cerveza,</w:t>
                  </w:r>
                  <w:r>
                    <w:rPr>
                      <w:rFonts w:ascii="Times New Roman" w:hAnsi="Times New Roman"/>
                      <w:spacing w:val="10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bebidas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refrescantes,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alcohol,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bebidas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alcohólicas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fermentadas,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bebidas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alcohólicas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tabacos</w:t>
                  </w:r>
                  <w:r>
                    <w:rPr>
                      <w:rFonts w:ascii="Times New Roman" w:hAnsi="Times New Roman"/>
                      <w:spacing w:val="115"/>
                    </w:rPr>
                    <w:t> </w:t>
                  </w:r>
                  <w:r>
                    <w:rPr>
                      <w:spacing w:val="-1"/>
                    </w:rPr>
                    <w:t>labrados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(IEPS),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ya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fuente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establecida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anteriormente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ley,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refería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Constitución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Política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entidad,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ordenamiento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legal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contenía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información.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Actualmente,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Ley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debe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utilizar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generada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INEGI.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421pt;margin-top:644.000061pt;width:415.6pt;height:53.4pt;mso-position-horizontal-relative:page;mso-position-vertical-relative:page;z-index:-989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También,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Finanzas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elaboró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una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propuesta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Manual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2018,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cual,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fecha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Cuenta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2018,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aún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había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autorizado.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9889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988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988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98824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98800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9877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948pt;margin-top:104.060349pt;width:7.05pt;height:13.05pt;mso-position-horizontal-relative:page;mso-position-vertical-relative:page;z-index:-9875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902pt;margin-top:104.840271pt;width:200.25pt;height:13.05pt;mso-position-horizontal-relative:page;mso-position-vertical-relative:page;z-index:-987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transferencia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control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recursos.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130.280258pt;width:415.6pt;height:66.8pt;mso-position-horizontal-relative:page;mso-position-vertical-relative:page;z-index:-987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disminución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en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monto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observado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por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por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Venta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Final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Gasolina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105"/>
                    </w:rPr>
                    <w:t> </w:t>
                  </w:r>
                  <w:r>
                    <w:rPr>
                      <w:spacing w:val="-1"/>
                    </w:rPr>
                    <w:t>Diésel,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ya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pasó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163.9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pesos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2017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63.2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pesos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2018;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2"/>
                    </w:rPr>
                    <w:t>esto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debido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implementó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pago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realizara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plazo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209.48024pt;width:415.6pt;height:66.7pt;mso-position-horizontal-relative:page;mso-position-vertical-relative:page;z-index:-9868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Cabe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señalar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esta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irregularidad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notificada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2018,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año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fiscalizó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2017,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implementados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meses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posteriores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presentación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resultados;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ello,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2018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aún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esta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irregularidad,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primeros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meses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/>
                    <w:t>año.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288.560211pt;width:415.6pt;height:53.4pt;mso-position-horizontal-relative:page;mso-position-vertical-relative:page;z-index:-986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identificó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2018,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como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2017,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Gobierno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total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correspondían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por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100.0%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ISR,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incluidos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organismos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operadores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sistema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agua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potable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alcantarillado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saneamiento.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0406pt;margin-top:354.140259pt;width:7.05pt;height:13.05pt;mso-position-horizontal-relative:page;mso-position-vertical-relative:page;z-index:-9863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036pt;margin-top:354.920166pt;width:379.55pt;height:26.5pt;mso-position-horizontal-relative:page;mso-position-vertical-relative:page;z-index:-986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/>
                    <w:t>control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sustento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/>
                    <w:t>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>
                      <w:spacing w:val="-1"/>
                    </w:rPr>
                    <w:t>municipales,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pago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mismas </w:t>
                  </w:r>
                  <w:r>
                    <w:rPr>
                      <w:rFonts w:asci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terceros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375pt;margin-top:393.680145pt;width:415.6pt;height:53.4pt;mso-position-horizontal-relative:page;mso-position-vertical-relative:page;z-index:-985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han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implementado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manejo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resguardo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justifica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aplicadas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así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como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terceros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correspondientes,</w:t>
                  </w:r>
                  <w:r>
                    <w:rPr>
                      <w:rFonts w:ascii="Times New Roman" w:hAnsi="Times New Roman"/>
                      <w:spacing w:val="75"/>
                      <w:w w:val="99"/>
                    </w:rPr>
                    <w:t> </w:t>
                  </w:r>
                  <w:r>
                    <w:rPr/>
                    <w:t>ya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monto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observado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pasó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246,986.7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pesos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2016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422.5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2018;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decir,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reducción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99.8%.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375pt;margin-top:459.440125pt;width:415.6pt;height:53.4pt;mso-position-horizontal-relative:page;mso-position-vertical-relative:page;z-index:-985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2018,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se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identificó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ya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se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realizaron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otros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contemplados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en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normativa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tal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efecto,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salvo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casos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53"/>
                    </w:rPr>
                    <w:t> </w:t>
                  </w:r>
                  <w:r>
                    <w:rPr/>
                    <w:t>contratos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deuda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justifican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efectuados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previamente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reforma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estableció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esta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restricción.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375pt;margin-top:525.200134pt;width:415.65pt;height:133.9pt;mso-position-horizontal-relative:page;mso-position-vertical-relative:page;z-index:-9853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y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ASF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han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trabajado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conjuntamente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diseño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implementación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estrategias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orientadas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tanto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corrección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como,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todo,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107"/>
                    </w:rPr>
                    <w:t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prevención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debilidades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identificadas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gestión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federativa.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tal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ha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enfatizado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fortalecimiento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control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interno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supervisión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vinculadas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con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revisión,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actualización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101"/>
                    </w:rPr>
                    <w:t> </w:t>
                  </w:r>
                  <w:r>
                    <w:rPr/>
                    <w:t>procesos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subprocesos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involucrados,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ha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coadyuvado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periodo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públicas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2016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2018,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se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haya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registrado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disminución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irregularidades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tipo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administrativo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y,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principalmente,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reducción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carácter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monetario.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9851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984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98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98440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98416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334.920013pt;width:413.65pt;height:.1pt;mso-position-horizontal-relative:page;mso-position-vertical-relative:page;z-index:-98392" coordorigin="1702,6698" coordsize="8273,2">
            <v:shape style="position:absolute;left:1702;top:6698;width:8273;height:2" coordorigin="1702,6698" coordsize="8273,0" path="m1702,6698l9974,669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472.200012pt;width:413.65pt;height:.1pt;mso-position-horizontal-relative:page;mso-position-vertical-relative:page;z-index:-98368" coordorigin="1702,9444" coordsize="8273,2">
            <v:shape style="position:absolute;left:1702;top:9444;width:8273;height:2" coordorigin="1702,9444" coordsize="8273,0" path="m1702,9444l9974,9444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9834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52.4pt;height:13.05pt;mso-position-horizontal-relative:page;mso-position-vertical-relative:page;z-index:-9832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Resultados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29.680267pt;width:324pt;height:13.05pt;mso-position-horizontal-relative:page;mso-position-vertical-relative:page;z-index:-9829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Transferencias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Federales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Federativa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55.120255pt;width:415.6pt;height:93.7pt;mso-position-horizontal-relative:page;mso-position-vertical-relative:page;z-index:-982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1.   </w:t>
                  </w:r>
                  <w:r>
                    <w:rPr>
                      <w:rFonts w:ascii="Calibri" w:hAnsi="Calibri"/>
                      <w:b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7"/>
                    </w:rPr>
                  </w:r>
                  <w:r>
                    <w:rPr/>
                    <w:t>Con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por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Hacienda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Crédito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Público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(SHCP),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recibió,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2019,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(incluidos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otros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derivados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Colaboración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Administrativa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Federal),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6,923,533.2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pesos,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incluyen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248,172.4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pesos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(FEIEF),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integraron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879913pt;margin-top:279.890198pt;width:184.1pt;height:39.450pt;mso-position-horizontal-relative:page;mso-position-vertical-relative:page;z-index:-9824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PARTICIPACIONES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FEDERALES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E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INCENTIVOS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PAGADOS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before="1"/>
                    <w:ind w:left="34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16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02pt;margin-top:309.290192pt;width:3.8pt;height:10.050pt;mso-position-horizontal-relative:page;mso-position-vertical-relative:page;z-index:-9822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119949pt;margin-top:322.490173pt;width:61.6pt;height:10.050pt;mso-position-horizontal-relative:page;mso-position-vertical-relative:page;z-index:-9820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Fondo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o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incentivo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59583pt;margin-top:322.490173pt;width:31.25pt;height:10.050pt;mso-position-horizontal-relative:page;mso-position-vertical-relative:page;z-index:-9817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Ramo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28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878998pt;margin-top:322.220184pt;width:25.85pt;height:10.35pt;mso-position-horizontal-relative:page;mso-position-vertical-relative:page;z-index:-9815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FEIEF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position w:val="5"/>
                      <w:sz w:val="10"/>
                    </w:rPr>
                    <w:t>1/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719208pt;margin-top:322.490173pt;width:18.95pt;height:10.050pt;mso-position-horizontal-relative:page;mso-position-vertical-relative:page;z-index:-9812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Total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335.810181pt;width:232.8pt;height:136.9pt;mso-position-horizontal-relative:page;mso-position-vertical-relative:page;z-index:-9810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General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Participaciones</w:t>
                  </w:r>
                </w:p>
                <w:p>
                  <w:pPr>
                    <w:spacing w:line="194" w:lineRule="exact" w:before="0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Fomento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Municipal</w:t>
                  </w:r>
                </w:p>
                <w:p>
                  <w:pPr>
                    <w:spacing w:before="0"/>
                    <w:ind w:left="20" w:right="1578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Impuesto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Especial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sobre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Producción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Servicios</w:t>
                  </w:r>
                  <w:r>
                    <w:rPr>
                      <w:rFonts w:ascii="Times New Roman" w:hAnsi="Times New Roman"/>
                      <w:spacing w:val="2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Recaudación</w:t>
                  </w:r>
                </w:p>
                <w:p>
                  <w:pPr>
                    <w:spacing w:before="0"/>
                    <w:ind w:left="20" w:right="354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Compensación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Impuesto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Sobre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Automóviles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Nuevos</w:t>
                  </w:r>
                  <w:r>
                    <w:rPr>
                      <w:rFonts w:ascii="Times New Roman" w:hAnsi="Times New Roman"/>
                      <w:spacing w:val="4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Incentivos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Venta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Final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Gasolinas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Diésel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position w:val="5"/>
                      <w:sz w:val="10"/>
                    </w:rPr>
                    <w:t>2/</w:t>
                  </w:r>
                  <w:r>
                    <w:rPr>
                      <w:rFonts w:ascii="Calibri" w:hAnsi="Calibri"/>
                      <w:sz w:val="10"/>
                    </w:rPr>
                  </w:r>
                </w:p>
                <w:p>
                  <w:pPr>
                    <w:spacing w:line="195" w:lineRule="exact" w:before="1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Incentivos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Impuesto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Sobre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Automóviles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Nuevos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position w:val="5"/>
                      <w:sz w:val="10"/>
                    </w:rPr>
                    <w:t>3/</w:t>
                  </w:r>
                  <w:r>
                    <w:rPr>
                      <w:rFonts w:ascii="Calibri" w:hAnsi="Calibri"/>
                      <w:sz w:val="10"/>
                    </w:rPr>
                  </w:r>
                </w:p>
                <w:p>
                  <w:pPr>
                    <w:spacing w:line="195" w:lineRule="exact" w:before="0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Tenencia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Uso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Vehículos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position w:val="5"/>
                      <w:sz w:val="10"/>
                    </w:rPr>
                    <w:t>4/</w:t>
                  </w:r>
                  <w:r>
                    <w:rPr>
                      <w:rFonts w:ascii="Calibri" w:hAnsi="Calibri"/>
                      <w:sz w:val="10"/>
                    </w:rPr>
                  </w:r>
                </w:p>
                <w:p>
                  <w:pPr>
                    <w:spacing w:line="195" w:lineRule="exact" w:before="1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Impuesto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Sobre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Renta</w:t>
                  </w:r>
                </w:p>
                <w:p>
                  <w:pPr>
                    <w:spacing w:line="194" w:lineRule="exact" w:before="0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Compensación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REPECOS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e-Intermedios</w:t>
                  </w:r>
                </w:p>
                <w:p>
                  <w:pPr>
                    <w:spacing w:before="0"/>
                    <w:ind w:left="20" w:right="20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el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0.136%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Recaudación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Participable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position w:val="5"/>
                      <w:sz w:val="10"/>
                    </w:rPr>
                    <w:t>5/</w:t>
                  </w:r>
                  <w:r>
                    <w:rPr>
                      <w:rFonts w:ascii="Times New Roman" w:hAnsi="Times New Roman"/>
                      <w:spacing w:val="47"/>
                      <w:position w:val="5"/>
                      <w:sz w:val="1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Otros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Incentivos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derivados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Convenio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Colaboración</w:t>
                  </w:r>
                  <w:r>
                    <w:rPr>
                      <w:rFonts w:ascii="Times New Roman" w:hAnsi="Times New Roman"/>
                      <w:spacing w:val="2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Administrativa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Materia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</w:t>
                  </w:r>
                </w:p>
                <w:p>
                  <w:pPr>
                    <w:spacing w:line="194" w:lineRule="exact" w:before="0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759857pt;margin-top:335.810181pt;width:40.6pt;height:136.9pt;mso-position-horizontal-relative:page;mso-position-vertical-relative:page;z-index:-9808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4,538,764.9</w:t>
                  </w:r>
                </w:p>
                <w:p>
                  <w:pPr>
                    <w:spacing w:line="194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208,487.5</w:t>
                  </w:r>
                </w:p>
                <w:p>
                  <w:pPr>
                    <w:spacing w:line="195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149,933.0</w:t>
                  </w:r>
                </w:p>
                <w:p>
                  <w:pPr>
                    <w:spacing w:line="195" w:lineRule="exact" w:before="1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221,762.5</w:t>
                  </w:r>
                </w:p>
                <w:p>
                  <w:pPr>
                    <w:spacing w:line="194" w:lineRule="exact" w:before="0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12,050.1</w:t>
                  </w:r>
                </w:p>
                <w:p>
                  <w:pPr>
                    <w:spacing w:line="195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319,237.3</w:t>
                  </w:r>
                </w:p>
                <w:p>
                  <w:pPr>
                    <w:spacing w:line="195" w:lineRule="exact" w:before="1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75,282.1</w:t>
                  </w:r>
                </w:p>
                <w:p>
                  <w:pPr>
                    <w:spacing w:line="195" w:lineRule="exact" w:before="0"/>
                    <w:ind w:left="286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1,076.9</w:t>
                  </w:r>
                </w:p>
                <w:p>
                  <w:pPr>
                    <w:spacing w:line="195" w:lineRule="exact" w:before="1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441,574.9</w:t>
                  </w:r>
                </w:p>
                <w:p>
                  <w:pPr>
                    <w:spacing w:line="194" w:lineRule="exact" w:before="0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20,420.4</w:t>
                  </w:r>
                </w:p>
                <w:p>
                  <w:pPr>
                    <w:spacing w:line="195" w:lineRule="exact" w:before="0"/>
                    <w:ind w:left="406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457.2</w:t>
                  </w:r>
                </w:p>
                <w:p>
                  <w:pPr>
                    <w:spacing w:before="97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686,314.0</w:t>
                  </w:r>
                </w:p>
                <w:p>
                  <w:pPr>
                    <w:spacing w:before="97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6,675,360.8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639832pt;margin-top:335.810181pt;width:34.5pt;height:136.9pt;mso-position-horizontal-relative:page;mso-position-vertical-relative:page;z-index:-980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230,180.8</w:t>
                  </w:r>
                </w:p>
                <w:p>
                  <w:pPr>
                    <w:spacing w:line="194" w:lineRule="exact" w:before="0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7,440.4</w:t>
                  </w:r>
                </w:p>
                <w:p>
                  <w:pPr>
                    <w:spacing w:before="0"/>
                    <w:ind w:left="101" w:right="17" w:firstLine="518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Times New Roman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10,551.2</w:t>
                  </w:r>
                </w:p>
                <w:p>
                  <w:pPr>
                    <w:spacing w:line="194" w:lineRule="exact" w:before="0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</w:p>
                <w:p>
                  <w:pPr>
                    <w:spacing w:line="195" w:lineRule="exact" w:before="0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</w:p>
                <w:p>
                  <w:pPr>
                    <w:spacing w:line="195" w:lineRule="exact" w:before="1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</w:p>
                <w:p>
                  <w:pPr>
                    <w:spacing w:line="195" w:lineRule="exact" w:before="0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</w:p>
                <w:p>
                  <w:pPr>
                    <w:spacing w:line="195" w:lineRule="exact" w:before="1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</w:p>
                <w:p>
                  <w:pPr>
                    <w:spacing w:line="194" w:lineRule="exact" w:before="0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</w:p>
                <w:p>
                  <w:pPr>
                    <w:spacing w:line="195" w:lineRule="exact" w:before="0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</w:p>
                <w:p>
                  <w:pPr>
                    <w:spacing w:line="290" w:lineRule="atLeast" w:before="2"/>
                    <w:ind w:left="20" w:right="17" w:firstLine="60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Times New Roman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248,172.4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599823pt;margin-top:335.810181pt;width:40.6pt;height:136.9pt;mso-position-horizontal-relative:page;mso-position-vertical-relative:page;z-index:-9803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4,768,945.7</w:t>
                  </w:r>
                </w:p>
                <w:p>
                  <w:pPr>
                    <w:spacing w:line="194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215,927.9</w:t>
                  </w:r>
                </w:p>
                <w:p>
                  <w:pPr>
                    <w:spacing w:line="195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149,933.0</w:t>
                  </w:r>
                </w:p>
                <w:p>
                  <w:pPr>
                    <w:spacing w:line="195" w:lineRule="exact" w:before="1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232,313.7</w:t>
                  </w:r>
                </w:p>
                <w:p>
                  <w:pPr>
                    <w:spacing w:line="194" w:lineRule="exact" w:before="0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12,050.1</w:t>
                  </w:r>
                </w:p>
                <w:p>
                  <w:pPr>
                    <w:spacing w:line="195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319,237.3</w:t>
                  </w:r>
                </w:p>
                <w:p>
                  <w:pPr>
                    <w:spacing w:line="195" w:lineRule="exact" w:before="1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75,282.1</w:t>
                  </w:r>
                </w:p>
                <w:p>
                  <w:pPr>
                    <w:spacing w:line="195" w:lineRule="exact" w:before="0"/>
                    <w:ind w:left="286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1,076.9</w:t>
                  </w:r>
                </w:p>
                <w:p>
                  <w:pPr>
                    <w:spacing w:line="195" w:lineRule="exact" w:before="1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441,574.9</w:t>
                  </w:r>
                </w:p>
                <w:p>
                  <w:pPr>
                    <w:spacing w:line="194" w:lineRule="exact" w:before="0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20,420.4</w:t>
                  </w:r>
                </w:p>
                <w:p>
                  <w:pPr>
                    <w:spacing w:line="195" w:lineRule="exact" w:before="0"/>
                    <w:ind w:left="406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457.2</w:t>
                  </w:r>
                </w:p>
                <w:p>
                  <w:pPr>
                    <w:spacing w:before="97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686,314.0</w:t>
                  </w:r>
                </w:p>
                <w:p>
                  <w:pPr>
                    <w:spacing w:before="97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6,923,533.2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472.970123pt;width:408.55pt;height:29.6pt;mso-position-horizontal-relative:page;mso-position-vertical-relative:page;z-index:-9800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655" w:right="0" w:hanging="636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1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spacing w:val="2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Hacienda</w:t>
                  </w:r>
                  <w:r>
                    <w:rPr>
                      <w:rFonts w:ascii="Calibri" w:hAnsi="Calibri"/>
                      <w:spacing w:val="2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spacing w:val="2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</w:t>
                  </w:r>
                  <w:r>
                    <w:rPr>
                      <w:rFonts w:ascii="Calibri" w:hAnsi="Calibri"/>
                      <w:spacing w:val="1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2019,</w:t>
                  </w:r>
                  <w:r>
                    <w:rPr>
                      <w:rFonts w:ascii="Calibri" w:hAnsi="Calibri"/>
                      <w:spacing w:val="2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oficios</w:t>
                  </w:r>
                  <w:r>
                    <w:rPr>
                      <w:rFonts w:ascii="Calibri" w:hAnsi="Calibri"/>
                      <w:spacing w:val="2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aviso</w:t>
                  </w:r>
                  <w:r>
                    <w:rPr>
                      <w:rFonts w:ascii="Calibri" w:hAnsi="Calibri"/>
                      <w:spacing w:val="20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pago</w:t>
                  </w:r>
                  <w:r>
                    <w:rPr>
                      <w:rFonts w:ascii="Calibri" w:hAnsi="Calibri"/>
                      <w:spacing w:val="1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emitidos</w:t>
                  </w:r>
                  <w:r>
                    <w:rPr>
                      <w:rFonts w:ascii="Calibri" w:hAnsi="Calibri"/>
                      <w:spacing w:val="2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20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SHCP,</w:t>
                  </w:r>
                  <w:r>
                    <w:rPr>
                      <w:rFonts w:ascii="Calibri" w:hAnsi="Calibri"/>
                      <w:spacing w:val="2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estados</w:t>
                  </w:r>
                  <w:r>
                    <w:rPr>
                      <w:rFonts w:ascii="Calibri" w:hAnsi="Calibri"/>
                      <w:spacing w:val="2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1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</w:p>
                <w:p>
                  <w:pPr>
                    <w:spacing w:before="0"/>
                    <w:ind w:left="655" w:right="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bancarios,</w:t>
                  </w:r>
                  <w:r>
                    <w:rPr>
                      <w:rFonts w:ascii="Calibri" w:hAns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auxiliares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pólizas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contables</w:t>
                  </w:r>
                  <w:r>
                    <w:rPr>
                      <w:rFonts w:ascii="Calibri" w:hAns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Secretaría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Finanzas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Administración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 w:hAns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</w:t>
                  </w:r>
                  <w:r>
                    <w:rPr>
                      <w:rFonts w:ascii="Calibri" w:hAns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California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501.980103pt;width:6.65pt;height:16.9pt;mso-position-horizontal-relative:page;mso-position-vertical-relative:page;z-index:-9798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1/</w:t>
                  </w:r>
                  <w:r>
                    <w:rPr>
                      <w:rFonts w:ascii="Calibri"/>
                      <w:sz w:val="10"/>
                    </w:rPr>
                  </w:r>
                </w:p>
                <w:p>
                  <w:pPr>
                    <w:spacing w:before="7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2/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439949pt;margin-top:502.250122pt;width:378.75pt;height:117.45pt;mso-position-horizontal-relative:page;mso-position-vertical-relative:page;z-index:-979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FEIEF: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Fondo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Estabilización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Ingresos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Federativas.</w:t>
                  </w:r>
                </w:p>
                <w:p>
                  <w:pPr>
                    <w:spacing w:before="1"/>
                    <w:ind w:left="55" w:right="17" w:hanging="36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cifra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corresponde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lo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publicado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Hacienda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Federal.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importe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integra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Times New Roman" w:hAnsi="Times New Roman"/>
                      <w:spacing w:val="7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recursos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pagados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TESOFE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313,206.6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miles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pesos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6,030.7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miles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pesos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debieron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reportados</w:t>
                  </w:r>
                  <w:r>
                    <w:rPr>
                      <w:rFonts w:ascii="Times New Roman" w:hAnsi="Times New Roman"/>
                      <w:spacing w:val="6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federativa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SHCP,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medio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su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mensual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comprobada;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obstante,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reportaron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4,162.1</w:t>
                  </w:r>
                  <w:r>
                    <w:rPr>
                      <w:rFonts w:ascii="Times New Roman" w:hAnsi="Times New Roman"/>
                      <w:spacing w:val="6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miles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pesos.</w:t>
                  </w:r>
                </w:p>
                <w:p>
                  <w:pPr>
                    <w:spacing w:before="0"/>
                    <w:ind w:left="55" w:right="568" w:hanging="1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cifra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corresponde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publicado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Hacienda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Federal;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mensual</w:t>
                  </w:r>
                  <w:r>
                    <w:rPr>
                      <w:rFonts w:ascii="Times New Roman" w:hAnsi="Times New Roman"/>
                      <w:spacing w:val="4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comprobada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únicamente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reportaron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75,053.5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miles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pesos.</w:t>
                  </w:r>
                </w:p>
                <w:p>
                  <w:pPr>
                    <w:spacing w:before="1"/>
                    <w:ind w:left="55" w:right="565" w:firstLine="31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cifra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corresponde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publicado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Hacienda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Federal;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mensual</w:t>
                  </w:r>
                  <w:r>
                    <w:rPr>
                      <w:rFonts w:ascii="Times New Roman" w:hAnsi="Times New Roman"/>
                      <w:spacing w:val="6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comprobada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sólo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reportaron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507.8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miles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pesos.</w:t>
                  </w:r>
                </w:p>
                <w:p>
                  <w:pPr>
                    <w:spacing w:before="1"/>
                    <w:ind w:left="55" w:right="424" w:firstLine="28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recursos</w:t>
                  </w:r>
                  <w:r>
                    <w:rPr>
                      <w:rFonts w:ascii="Calibri" w:hAns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las</w:t>
                  </w:r>
                  <w:r>
                    <w:rPr>
                      <w:rFonts w:ascii="Calibri" w:hAns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0.136%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Recaudación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</w:t>
                  </w:r>
                  <w:r>
                    <w:rPr>
                      <w:rFonts w:ascii="Calibri" w:hAns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Participable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fueron</w:t>
                  </w:r>
                  <w:r>
                    <w:rPr>
                      <w:rFonts w:ascii="Calibri" w:hAns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entregados</w:t>
                  </w:r>
                  <w:r>
                    <w:rPr>
                      <w:rFonts w:ascii="Times New Roman" w:hAnsi="Times New Roman"/>
                      <w:spacing w:val="6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directamente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SHCP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al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municipio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Paz,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Sur,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conformidad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Ley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Times New Roman" w:hAnsi="Times New Roman"/>
                      <w:spacing w:val="6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Coordinación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550.820068pt;width:6.65pt;height:7.05pt;mso-position-horizontal-relative:page;mso-position-vertical-relative:page;z-index:-97936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3/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570.380066pt;width:6.65pt;height:7.05pt;mso-position-horizontal-relative:page;mso-position-vertical-relative:page;z-index:-97912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4/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589.940063pt;width:6.65pt;height:7.05pt;mso-position-horizontal-relative:page;mso-position-vertical-relative:page;z-index:-9788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5/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51.560059pt;width:415.6pt;height:53.25pt;mso-position-horizontal-relative:page;mso-position-vertical-relative:page;z-index:-9786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Durante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2019,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se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activó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fideicomiso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denominado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(FEIEF),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Ramo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23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(Provisiones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Salariales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Económicas),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debido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se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registró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disminución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Participable,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estimada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en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9784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97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323.920013pt;width:413.65pt;height:12pt;mso-position-horizontal-relative:page;mso-position-vertical-relative:page;z-index:-97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461.200012pt;width:413.65pt;height:12pt;mso-position-horizontal-relative:page;mso-position-vertical-relative:page;z-index:-977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97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97720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97696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399994pt;margin-top:264.240021pt;width:413.65pt;height:.1pt;mso-position-horizontal-relative:page;mso-position-vertical-relative:page;z-index:-97672" coordorigin="2268,5285" coordsize="8273,2">
            <v:shape style="position:absolute;left:2268;top:5285;width:8273;height:2" coordorigin="2268,5285" coordsize="8273,0" path="m2268,5285l10541,528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399994pt;margin-top:280.080017pt;width:413.65pt;height:.1pt;mso-position-horizontal-relative:page;mso-position-vertical-relative:page;z-index:-97648" coordorigin="2268,5602" coordsize="8273,2">
            <v:shape style="position:absolute;left:2268;top:5602;width:8273;height:2" coordorigin="2268,5602" coordsize="8273,0" path="m2268,5602l10541,5602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399994pt;margin-top:341.279999pt;width:413.65pt;height:.1pt;mso-position-horizontal-relative:page;mso-position-vertical-relative:page;z-index:-97624" coordorigin="2268,6826" coordsize="8273,2">
            <v:shape style="position:absolute;left:2268;top:6826;width:8273;height:2" coordorigin="2268,6826" coordsize="8273,0" path="m2268,6826l10541,682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9760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5pt;height:39.950pt;mso-position-horizontal-relative:page;mso-position-vertical-relative:page;z-index:-975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Federación.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finalidad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este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compensar,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ley,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disminución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vinculadas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recaudación,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entrega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estos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informó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conjunta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56.560257pt;width:415.55pt;height:26.5pt;mso-position-horizontal-relative:page;mso-position-vertical-relative:page;z-index:-975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recibió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248,172.4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 w:hAnsi="Times New Roman"/>
                      <w:spacing w:val="-1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pesos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por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FEIEF,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como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detalla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519882pt;margin-top:219.770233pt;width:205.45pt;height:39.450pt;mso-position-horizontal-relative:page;mso-position-vertical-relative:page;z-index:-9752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INTEGRACIÓN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FEIEF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PAGADO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FEDERATIVA</w:t>
                  </w:r>
                  <w:r>
                    <w:rPr>
                      <w:rFonts w:ascii="Times New Roman" w:hAnsi="Times New Roman"/>
                      <w:b/>
                      <w:spacing w:val="4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before="1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(Miles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Pesos)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079788pt;margin-top:267.770203pt;width:22.95pt;height:10.050pt;mso-position-horizontal-relative:page;mso-position-vertical-relative:page;z-index:-9750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Fondo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959198pt;margin-top:267.770203pt;width:64.8pt;height:10.050pt;mso-position-horizontal-relative:page;mso-position-vertical-relative:page;z-index:-9748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Segundo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Trimestre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478577pt;margin-top:267.770203pt;width:57pt;height:10.050pt;mso-position-horizontal-relative:page;mso-position-vertical-relative:page;z-index:-9745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Tercer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Trimestre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957886pt;margin-top:267.770203pt;width:58.45pt;height:10.050pt;mso-position-horizontal-relative:page;mso-position-vertical-relative:page;z-index:-974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Cuarto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Trimestre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959503pt;margin-top:267.770203pt;width:18.95pt;height:10.050pt;mso-position-horizontal-relative:page;mso-position-vertical-relative:page;z-index:-974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Total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79951pt;margin-top:283.490204pt;width:139.3pt;height:55.4pt;mso-position-horizontal-relative:page;mso-position-vertical-relative:page;z-index:-9738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General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Participaciones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Fomento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Municipal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Recaudación</w:t>
                  </w:r>
                </w:p>
                <w:p>
                  <w:pPr>
                    <w:spacing w:before="112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118744pt;margin-top:283.490204pt;width:30.4pt;height:10.050pt;mso-position-horizontal-relative:page;mso-position-vertical-relative:page;z-index:-973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22,292.1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839233pt;margin-top:283.490204pt;width:30.4pt;height:55.4pt;mso-position-horizontal-relative:page;mso-position-vertical-relative:page;z-index:-973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68,121.4</w:t>
                  </w:r>
                </w:p>
                <w:p>
                  <w:pPr>
                    <w:spacing w:before="104"/>
                    <w:ind w:left="30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35.0</w:t>
                  </w:r>
                </w:p>
                <w:p>
                  <w:pPr>
                    <w:spacing w:before="104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2,180.4</w:t>
                  </w:r>
                </w:p>
                <w:p>
                  <w:pPr>
                    <w:spacing w:before="11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70,336.8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67923pt;margin-top:283.490204pt;width:34.5pt;height:55.4pt;mso-position-horizontal-relative:page;mso-position-vertical-relative:page;z-index:-973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139,767.3</w:t>
                  </w:r>
                </w:p>
                <w:p>
                  <w:pPr>
                    <w:spacing w:before="104"/>
                    <w:ind w:left="16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7,405.4</w:t>
                  </w:r>
                </w:p>
                <w:p>
                  <w:pPr>
                    <w:spacing w:before="104"/>
                    <w:ind w:left="16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8,370.8</w:t>
                  </w:r>
                </w:p>
                <w:p>
                  <w:pPr>
                    <w:spacing w:before="112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155,543.5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039185pt;margin-top:283.490204pt;width:34.5pt;height:55.4pt;mso-position-horizontal-relative:page;mso-position-vertical-relative:page;z-index:-9728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230,180.8</w:t>
                  </w:r>
                </w:p>
                <w:p>
                  <w:pPr>
                    <w:spacing w:before="104"/>
                    <w:ind w:left="16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7,440.4</w:t>
                  </w:r>
                </w:p>
                <w:p>
                  <w:pPr>
                    <w:spacing w:before="104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10,551.2</w:t>
                  </w:r>
                </w:p>
                <w:p>
                  <w:pPr>
                    <w:spacing w:before="112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248,172.4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39868pt;margin-top:328.850189pt;width:30.4pt;height:10.050pt;mso-position-horizontal-relative:page;mso-position-vertical-relative:page;z-index:-972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22,292.1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79951pt;margin-top:345.170166pt;width:408.5pt;height:10.050pt;mso-position-horizontal-relative:page;mso-position-vertical-relative:page;z-index:-9724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/>
                      <w:b/>
                      <w:spacing w:val="-1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Oficios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aviso</w:t>
                  </w:r>
                  <w:r>
                    <w:rPr>
                      <w:rFonts w:ascii="Calibri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pago</w:t>
                  </w:r>
                  <w:r>
                    <w:rPr>
                      <w:rFonts w:ascii="Calibri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emitidos</w:t>
                  </w:r>
                  <w:r>
                    <w:rPr>
                      <w:rFonts w:ascii="Calibri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0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SHCP</w:t>
                  </w:r>
                  <w:r>
                    <w:rPr>
                      <w:rFonts w:ascii="Calibri"/>
                      <w:spacing w:val="-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9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estados</w:t>
                  </w:r>
                  <w:r>
                    <w:rPr>
                      <w:rFonts w:ascii="Calibri"/>
                      <w:spacing w:val="-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0"/>
                      <w:sz w:val="16"/>
                    </w:rPr>
                  </w:r>
                  <w:r>
                    <w:rPr>
                      <w:rFonts w:asci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Calibri"/>
                      <w:spacing w:val="-1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/>
                      <w:spacing w:val="-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0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bancarios</w:t>
                  </w:r>
                  <w:r>
                    <w:rPr>
                      <w:rFonts w:ascii="Calibri"/>
                      <w:spacing w:val="-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0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proporcionados</w:t>
                  </w:r>
                  <w:r>
                    <w:rPr>
                      <w:rFonts w:ascii="Calibri"/>
                      <w:spacing w:val="-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0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por</w:t>
                  </w:r>
                  <w:r>
                    <w:rPr>
                      <w:rFonts w:ascii="Calibri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/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fiscalizada.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01.960144pt;width:253.3pt;height:13.05pt;mso-position-horizontal-relative:page;mso-position-vertical-relative:page;z-index:-9721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Federales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fondo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559pt;margin-top:427.400146pt;width:415.6pt;height:53.25pt;mso-position-horizontal-relative:page;mso-position-vertical-relative:page;z-index:-9719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2.</w:t>
                  </w:r>
                  <w:r>
                    <w:rPr>
                      <w:rFonts w:ascii="Calibri" w:hAnsi="Calibri"/>
                      <w:b/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5"/>
                    </w:rPr>
                  </w:r>
                  <w:r>
                    <w:rPr/>
                    <w:t>Con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Ley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verificó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4,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4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Bis,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5,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6,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8,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8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Bis,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9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Bis,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9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Ter,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10,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10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Bis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16,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establecen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participables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estado,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como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indica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551pt;margin-top:492.860199pt;width:7.05pt;height:13.05pt;mso-position-horizontal-relative:page;mso-position-vertical-relative:page;z-index:-9716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506pt;margin-top:493.640106pt;width:379.65pt;height:53.4pt;mso-position-horizontal-relative:page;mso-position-vertical-relative:page;z-index:-971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24.0%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(FGP)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22.0%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Producción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cerveza,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bebidas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refrescantes,</w:t>
                  </w:r>
                  <w:r>
                    <w:rPr>
                      <w:rFonts w:ascii="Times New Roman" w:hAnsi="Times New Roman"/>
                      <w:spacing w:val="10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alcohol,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bebidas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alcohólicas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fermentadas,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bebidas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alcohólicas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y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tabacos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labrados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(IEPS),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distribuyen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elementos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799652pt;margin-top:559.400085pt;width:10.6pt;height:13.05pt;mso-position-horizontal-relative:page;mso-position-vertical-relative:page;z-index:-971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99637pt;margin-top:559.400085pt;width:362.2pt;height:39.950pt;mso-position-horizontal-relative:page;mso-position-vertical-relative:page;z-index:-970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39.0%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directa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su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población,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según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última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referida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censo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conteo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población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proporcionados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Instituto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Nacional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Estadística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Geografía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(INEGI).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00156pt;margin-top:611.600098pt;width:11.1pt;height:13.05pt;mso-position-horizontal-relative:page;mso-position-vertical-relative:page;z-index:-970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80014pt;margin-top:611.600098pt;width:362.2pt;height:39.950pt;mso-position-horizontal-relative:page;mso-position-vertical-relative:page;z-index:-970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20.0%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directa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ingreso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generado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por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esfuerzo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recaudatorio,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antepenúltimo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y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penúltimo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corresponda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00156pt;margin-top:663.920044pt;width:10pt;height:13.05pt;mso-position-horizontal-relative:page;mso-position-vertical-relative:page;z-index:-970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80014pt;margin-top:663.920044pt;width:121.15pt;height:13.05pt;mso-position-horizontal-relative:page;mso-position-vertical-relative:page;z-index:-970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/>
                    </w:rPr>
                  </w:r>
                  <w:r>
                    <w:rPr/>
                    <w:t>17.0%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partes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iguales.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00156pt;margin-top:689.360046pt;width:11.1pt;height:13.05pt;mso-position-horizontal-relative:page;mso-position-vertical-relative:page;z-index:-969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80014pt;margin-top:689.360046pt;width:332.95pt;height:13.05pt;mso-position-horizontal-relative:page;mso-position-vertical-relative:page;z-index:-969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13.0%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inversa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suma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enunciado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inciso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9692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96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3.399994pt;margin-top:253.240005pt;width:413.65pt;height:12pt;mso-position-horizontal-relative:page;mso-position-vertical-relative:page;z-index:-968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3.399994pt;margin-top:269.080017pt;width:413.65pt;height:12pt;mso-position-horizontal-relative:page;mso-position-vertical-relative:page;z-index:-968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3.399994pt;margin-top:330.279999pt;width:413.65pt;height:12pt;mso-position-horizontal-relative:page;mso-position-vertical-relative:page;z-index:-96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968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96784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96760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9673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7995pt;margin-top:104.240273pt;width:10.85pt;height:13.05pt;mso-position-horizontal-relative:page;mso-position-vertical-relative:page;z-index:-967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7995pt;margin-top:104.240273pt;width:322.4pt;height:13.05pt;mso-position-horizontal-relative:page;mso-position-vertical-relative:page;z-index:-966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5.0%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directa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delegaciones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79454pt;margin-top:129.680267pt;width:8.7pt;height:13.05pt;mso-position-horizontal-relative:page;mso-position-vertical-relative:page;z-index:-966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79431pt;margin-top:129.680267pt;width:338.25pt;height:13.05pt;mso-position-horizontal-relative:page;mso-position-vertical-relative:page;z-index:-966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5.0%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directa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subdelegaciones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79935pt;margin-top:155.120255pt;width:10.5pt;height:13.05pt;mso-position-horizontal-relative:page;mso-position-vertical-relative:page;z-index:-966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79919pt;margin-top:155.120255pt;width:362.2pt;height:26.5pt;mso-position-horizontal-relative:page;mso-position-vertical-relative:page;z-index:-965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1.0%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medidas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su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extensión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territorial,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conforme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última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hubiere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conocer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INEGI.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788pt;margin-top:193.820313pt;width:7.05pt;height:13.05pt;mso-position-horizontal-relative:page;mso-position-vertical-relative:page;z-index:-9656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742pt;margin-top:194.600235pt;width:379.6pt;height:39.950pt;mso-position-horizontal-relative:page;mso-position-vertical-relative:page;z-index:-965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/>
                    <w:t>100.0%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/>
                      <w:spacing w:val="-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Fomento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/>
                      <w:spacing w:val="-18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>
                      <w:spacing w:val="-1"/>
                    </w:rPr>
                    <w:t>(FFM)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/>
                    <w:t>20.0%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/>
                      <w:spacing w:val="-1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Fondo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(FOFIR)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distribuyen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elementos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80743pt;margin-top:246.920212pt;width:10.6pt;height:13.05pt;mso-position-horizontal-relative:page;mso-position-vertical-relative:page;z-index:-965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80728pt;margin-top:246.920212pt;width:121.15pt;height:13.05pt;mso-position-horizontal-relative:page;mso-position-vertical-relative:page;z-index:-964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/>
                    </w:rPr>
                  </w:r>
                  <w:r>
                    <w:rPr/>
                    <w:t>60.0%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partes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iguales.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80743pt;margin-top:272.240204pt;width:11.1pt;height:13.05pt;mso-position-horizontal-relative:page;mso-position-vertical-relative:page;z-index:-964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80728pt;margin-top:272.240204pt;width:362.2pt;height:26.5pt;mso-position-horizontal-relative:page;mso-position-vertical-relative:page;z-index:-964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30.0%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su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población,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según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último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censo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población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proporcionados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INEGI.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80743pt;margin-top:311.120178pt;width:10pt;height:13.05pt;mso-position-horizontal-relative:page;mso-position-vertical-relative:page;z-index:-964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80728pt;margin-top:311.120178pt;width:362.2pt;height:39.950pt;mso-position-horizontal-relative:page;mso-position-vertical-relative:page;z-index:-964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10.0%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ingreso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generado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por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esfuerzo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recaudatorio,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antepenúltimo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y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penúltimo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corresponde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696pt;margin-top:363.260254pt;width:7.05pt;height:13.05pt;mso-position-horizontal-relative:page;mso-position-vertical-relative:page;z-index:-9637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65pt;margin-top:364.040161pt;width:379.65pt;height:26.5pt;mso-position-horizontal-relative:page;mso-position-vertical-relative:page;z-index:-963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20.0%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los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IEPS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por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Venta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Final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y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Diésel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(IEPS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Gasolinas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Diésel)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distribuye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conformidad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elementos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80797pt;margin-top:402.920166pt;width:10.6pt;height:13.05pt;mso-position-horizontal-relative:page;mso-position-vertical-relative:page;z-index:-963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80789pt;margin-top:402.920166pt;width:362.15pt;height:26.5pt;mso-position-horizontal-relative:page;mso-position-vertical-relative:page;z-index:-963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70.0%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su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nivel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población,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según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último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censo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población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proporcionados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INEGI.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80797pt;margin-top:441.680145pt;width:11.1pt;height:13.05pt;mso-position-horizontal-relative:page;mso-position-vertical-relative:page;z-index:-962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80789pt;margin-top:441.680145pt;width:362.25pt;height:26.5pt;mso-position-horizontal-relative:page;mso-position-vertical-relative:page;z-index:-962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20.0%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ingreso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Enajenación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Bienes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Muebles.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80797pt;margin-top:480.56012pt;width:10pt;height:13.05pt;mso-position-horizontal-relative:page;mso-position-vertical-relative:page;z-index:-962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80789pt;margin-top:480.56012pt;width:357.1pt;height:13.05pt;mso-position-horizontal-relative:page;mso-position-vertical-relative:page;z-index:-962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10.0%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proporción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ingreso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tránsito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control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vehicular.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658pt;margin-top:505.82019pt;width:7.05pt;height:13.05pt;mso-position-horizontal-relative:page;mso-position-vertical-relative:page;z-index:-9618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612pt;margin-top:506.600128pt;width:379.6pt;height:39.950pt;mso-position-horizontal-relative:page;mso-position-vertical-relative:page;z-index:-961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100.0%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cantidades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perciba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Sobre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Renta,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3-B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Ley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derivado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salario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personal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62pt;margin-top:558.620178pt;width:7.05pt;height:13.05pt;mso-position-horizontal-relative:page;mso-position-vertical-relative:page;z-index:-9613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574pt;margin-top:559.400085pt;width:379.6pt;height:39.950pt;mso-position-horizontal-relative:page;mso-position-vertical-relative:page;z-index:-961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20.0%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Automóviles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Nuevos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(ISAN)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distribuirá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/>
                    <w:t>los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/>
                      <w:spacing w:val="39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/>
                      <w:spacing w:val="3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>
                      <w:spacing w:val="-1"/>
                    </w:rPr>
                    <w:t>conformidad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/>
                    <w:t>con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/>
                      <w:spacing w:val="40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/>
                      <w:spacing w:val="4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/>
                    <w:t>en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/>
                      <w:spacing w:val="42"/>
                    </w:rPr>
                  </w:r>
                  <w:r>
                    <w:rPr>
                      <w:spacing w:val="-1"/>
                    </w:rPr>
                    <w:t>efectivamente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recaude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concepto.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574pt;margin-top:611.540161pt;width:7.05pt;height:13.05pt;mso-position-horizontal-relative:page;mso-position-vertical-relative:page;z-index:-9608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528pt;margin-top:612.320068pt;width:379.6pt;height:53.4pt;mso-position-horizontal-relative:page;mso-position-vertical-relative:page;z-index:-960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20.0%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Compensación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Automóviles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2"/>
                    </w:rPr>
                    <w:t>Nuevos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(FOCO-ISAN)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distribuirá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con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porcentajes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con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participe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en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por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Automóviles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/>
                    <w:t>Nuevos.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536pt;margin-top:677.900146pt;width:7.05pt;height:13.05pt;mso-position-horizontal-relative:page;mso-position-vertical-relative:page;z-index:-9604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49pt;margin-top:678.680054pt;width:379.6pt;height:26.4pt;mso-position-horizontal-relative:page;mso-position-vertical-relative:page;z-index:-9601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/>
                    <w:t>este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/>
                    <w:t>mismo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</w:rPr>
                  </w:r>
                  <w:r>
                    <w:rPr>
                      <w:spacing w:val="-1"/>
                    </w:rPr>
                    <w:t>ordenamiento,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9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</w:rPr>
                  </w:r>
                  <w:r>
                    <w:rPr>
                      <w:spacing w:val="-1"/>
                    </w:rPr>
                    <w:t>establece,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6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/>
                    <w:t>16,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</w:rPr>
                  </w:r>
                  <w:r>
                    <w:rPr/>
                    <w:t>“…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cantidades</w:t>
                  </w:r>
                </w:p>
                <w:p>
                  <w:pPr>
                    <w:pStyle w:val="BodyText"/>
                    <w:spacing w:line="267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perciba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por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Estatal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Vehicular,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corresponderá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9599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95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959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95920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95896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9587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933pt;margin-top:104.240273pt;width:379.6pt;height:66.8pt;mso-position-horizontal-relative:page;mso-position-vertical-relative:page;z-index:-958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/>
                    <w:t>20.0%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</w:r>
                  <w:r>
                    <w:rPr>
                      <w:spacing w:val="-1"/>
                    </w:rPr>
                    <w:t>ellos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efectivamente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>
                      <w:spacing w:val="-1"/>
                    </w:rPr>
                    <w:t>recaude”;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asimismo,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tercero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transitorio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/>
                    <w:t>Decreto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/>
                    <w:t>No.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/>
                    <w:t>2262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>
                      <w:spacing w:val="-1"/>
                    </w:rPr>
                    <w:t>aprobado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mayo</w:t>
                  </w:r>
                  <w:r>
                    <w:rPr>
                      <w:rFonts w:ascii="Times New Roman" w:hAnsi="Times New Roman" w:cs="Times New Roman" w:eastAsia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/>
                    <w:t>2015,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/>
                    <w:t>“la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derogación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/>
                    <w:t>16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/>
                    <w:t>Ley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entrará</w:t>
                  </w:r>
                  <w:r>
                    <w:rPr>
                      <w:rFonts w:ascii="Times New Roman" w:hAnsi="Times New Roman" w:cs="Times New Roman" w:eastAsia="Times New Roman"/>
                      <w:spacing w:val="7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/>
                    <w:t>vigor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hasta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>
                      <w:spacing w:val="-1"/>
                    </w:rPr>
                    <w:t>dejen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>
                      <w:spacing w:val="-1"/>
                    </w:rPr>
                    <w:t>percibir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/>
                    <w:t>por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Tenencia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/>
                    <w:t>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/>
                    <w:t>Uso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Vehículos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señalado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/>
                    <w:t>Estatal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Vehicular”.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00095pt;margin-top:183.440247pt;width:380.2pt;height:39.950pt;mso-position-horizontal-relative:page;mso-position-vertical-relative:page;z-index:-958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tal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Tenencia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o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Uso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Vehículos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(Tenencia)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serán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distribuidos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criterio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20.0%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ellos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efectivamente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recaude.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055pt;margin-top:235.760223pt;width:415.6pt;height:53.25pt;mso-position-horizontal-relative:page;mso-position-vertical-relative:page;z-index:-9580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/>
                      <w:spacing w:val="29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/>
                      <w:spacing w:val="33"/>
                    </w:rPr>
                  </w:r>
                  <w:r>
                    <w:rPr/>
                    <w:t>con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/>
                      <w:spacing w:val="28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/>
                      <w:spacing w:val="33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/>
                      <w:spacing w:val="30"/>
                    </w:rPr>
                  </w:r>
                  <w:r>
                    <w:rPr/>
                    <w:t>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/>
                      <w:spacing w:val="31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/>
                      <w:spacing w:val="3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/>
                      <w:spacing w:val="3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/>
                      <w:spacing w:val="3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/>
                      <w:spacing w:val="31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/>
                      <w:spacing w:val="29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dispuso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fórmulas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aprobados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legislatura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local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porcentajes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antes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mencionados.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055pt;margin-top:301.400208pt;width:415.6pt;height:66.8pt;mso-position-horizontal-relative:page;mso-position-vertical-relative:page;z-index:-957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3.  </w:t>
                  </w:r>
                  <w:r>
                    <w:rPr>
                      <w:rFonts w:ascii="Calibri" w:hAnsi="Calibri"/>
                      <w:b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6"/>
                    </w:rPr>
                  </w:r>
                  <w:r>
                    <w:rPr/>
                    <w:t>Con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por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Baja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pagadas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por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2019,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integraron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muestra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auditoría,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indica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9575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957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957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95680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95656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67.320pt;margin-top:206.400009pt;width:457.2pt;height:.1pt;mso-position-horizontal-relative:page;mso-position-vertical-relative:page;z-index:-95632" coordorigin="1346,4128" coordsize="9144,2">
            <v:shape style="position:absolute;left:1346;top:4128;width:9144;height:2" coordorigin="1346,4128" coordsize="9144,0" path="m1346,4128l10490,412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67.320pt;margin-top:215.400009pt;width:457.2pt;height:.1pt;mso-position-horizontal-relative:page;mso-position-vertical-relative:page;z-index:-95608" coordorigin="1346,4308" coordsize="9144,2">
            <v:shape style="position:absolute;left:1346;top:4308;width:9144;height:2" coordorigin="1346,4308" coordsize="9144,0" path="m1346,4308l10490,430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67.320pt;margin-top:463.800018pt;width:457.2pt;height:.1pt;mso-position-horizontal-relative:page;mso-position-vertical-relative:page;z-index:-95584" coordorigin="1346,9276" coordsize="9144,2">
            <v:shape style="position:absolute;left:1346;top:9276;width:9144;height:2" coordorigin="1346,9276" coordsize="9144,0" path="m1346,9276l10490,927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9556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79488pt;margin-top:103.460274pt;width:451.25pt;height:43.2pt;mso-position-horizontal-relative:page;mso-position-vertical-relative:page;z-index:-9553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3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GOBIERNO</w:t>
                  </w:r>
                  <w:r>
                    <w:rPr>
                      <w:rFonts w:asci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DEL</w:t>
                  </w:r>
                  <w:r>
                    <w:rPr>
                      <w:rFonts w:asci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ESTADO</w:t>
                  </w:r>
                  <w:r>
                    <w:rPr>
                      <w:rFonts w:asci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DE</w:t>
                  </w:r>
                  <w:r>
                    <w:rPr>
                      <w:rFonts w:asci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BAJA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CALIFORNIA</w:t>
                  </w:r>
                  <w:r>
                    <w:rPr>
                      <w:rFonts w:asci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SUR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FEDERALES</w:t>
                  </w:r>
                  <w:r>
                    <w:rPr>
                      <w:rFonts w:ascii="Calibri" w:hAns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FEIEF</w:t>
                  </w:r>
                  <w:r>
                    <w:rPr>
                      <w:rFonts w:ascii="Calibri" w:hAns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PAGADOS</w:t>
                  </w:r>
                  <w:r>
                    <w:rPr>
                      <w:rFonts w:ascii="Calibri" w:hAns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ESTADO</w:t>
                  </w:r>
                  <w:r>
                    <w:rPr>
                      <w:rFonts w:ascii="Calibri" w:hAns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DISTRIBUIDOS</w:t>
                  </w:r>
                  <w:r>
                    <w:rPr>
                      <w:rFonts w:ascii="Calibri" w:hAns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ENTRE</w:t>
                  </w:r>
                  <w:r>
                    <w:rPr>
                      <w:rFonts w:ascii="Calibri" w:hAns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SUS</w:t>
                  </w:r>
                  <w:r>
                    <w:rPr>
                      <w:rFonts w:ascii="Calibri" w:hAns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MUNICIPIOS,</w:t>
                  </w:r>
                  <w:r>
                    <w:rPr>
                      <w:rFonts w:ascii="Calibri" w:hAns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EN</w:t>
                  </w:r>
                  <w:r>
                    <w:rPr>
                      <w:rFonts w:ascii="Calibri" w:hAns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b/>
                      <w:spacing w:val="1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FONDOS</w:t>
                  </w:r>
                  <w:r>
                    <w:rPr>
                      <w:rFonts w:ascii="Calibri" w:hAns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E</w:t>
                  </w:r>
                  <w:r>
                    <w:rPr>
                      <w:rFonts w:ascii="Calibri" w:hAns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INCENTIVOS</w:t>
                  </w:r>
                  <w:r>
                    <w:rPr>
                      <w:rFonts w:ascii="Calibri" w:hAns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QUE</w:t>
                  </w:r>
                  <w:r>
                    <w:rPr>
                      <w:rFonts w:ascii="Calibri" w:hAns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INTEGRARON</w:t>
                  </w:r>
                  <w:r>
                    <w:rPr>
                      <w:rFonts w:ascii="Calibri" w:hAns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spacing w:val="80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MUESTRA</w:t>
                  </w:r>
                  <w:r>
                    <w:rPr>
                      <w:rFonts w:ascii="Calibri" w:hAnsi="Calibri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b/>
                      <w:spacing w:val="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AUDITORÍA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line="170" w:lineRule="exact" w:before="0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14"/>
                    </w:rPr>
                  </w:r>
                  <w:r>
                    <w:rPr>
                      <w:rFonts w:ascii="Calibri" w:hAnsi="Calibri"/>
                      <w:b/>
                      <w:sz w:val="14"/>
                    </w:rPr>
                    <w:t>2019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line="171" w:lineRule="exact" w:before="0"/>
                    <w:ind w:left="29" w:right="0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w w:val="99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pacing w:val="-4"/>
                      <w:sz w:val="14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pacing w:val="-4"/>
                      <w:sz w:val="14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w w:val="99"/>
                      <w:sz w:val="14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w w:val="99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20pt;margin-top:137.660263pt;width:3.55pt;height:9pt;mso-position-horizontal-relative:page;mso-position-vertical-relative:page;z-index:-9551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w w:val="99"/>
                      <w:sz w:val="14"/>
                    </w:rPr>
                  </w:r>
                  <w:r>
                    <w:rPr>
                      <w:rFonts w:ascii="Calibri"/>
                      <w:b/>
                      <w:w w:val="99"/>
                      <w:sz w:val="14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w w:val="99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719925pt;margin-top:146.780258pt;width:36.8pt;height:60.2pt;mso-position-horizontal-relative:page;mso-position-vertical-relative:page;z-index:-95488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70" w:right="65" w:hanging="3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Monto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pagado</w:t>
                  </w:r>
                  <w:r>
                    <w:rPr>
                      <w:rFonts w:ascii="Calibri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7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al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estado</w:t>
                  </w:r>
                  <w:r>
                    <w:rPr>
                      <w:rFonts w:ascii="Times New Roman"/>
                      <w:b/>
                      <w:spacing w:val="23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incluido</w:t>
                  </w:r>
                  <w:r>
                    <w:rPr>
                      <w:rFonts w:ascii="Calibri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8"/>
                      <w:sz w:val="14"/>
                    </w:rPr>
                  </w:r>
                  <w:r>
                    <w:rPr>
                      <w:rFonts w:ascii="Calibri"/>
                      <w:b/>
                      <w:spacing w:val="1"/>
                      <w:sz w:val="14"/>
                    </w:rPr>
                    <w:t>el</w:t>
                  </w:r>
                  <w:r>
                    <w:rPr>
                      <w:rFonts w:ascii="Times New Roman"/>
                      <w:b/>
                      <w:spacing w:val="26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FEIEF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, </w:t>
                  </w:r>
                  <w:r>
                    <w:rPr>
                      <w:rFonts w:ascii="Times New Roman"/>
                      <w:b/>
                      <w:spacing w:val="-1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en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19" w:right="17" w:hanging="1"/>
                    <w:jc w:val="center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los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fondos</w:t>
                  </w:r>
                  <w:r>
                    <w:rPr>
                      <w:rFonts w:ascii="Times New Roman"/>
                      <w:b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4"/>
                    </w:rPr>
                    <w:t>respectivos</w:t>
                  </w:r>
                  <w:r>
                    <w:rPr>
                      <w:rFonts w:ascii="Calibri"/>
                      <w:b/>
                      <w:spacing w:val="-1"/>
                      <w:w w:val="95"/>
                      <w:position w:val="4"/>
                      <w:sz w:val="9"/>
                    </w:rPr>
                    <w:t>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839874pt;margin-top:146.780258pt;width:46.05pt;height:60.2pt;mso-position-horizontal-relative:page;mso-position-vertical-relative:page;z-index:-95464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20" w:right="17" w:hanging="3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Porcentaje</w:t>
                  </w:r>
                  <w:r>
                    <w:rPr>
                      <w:rFonts w:ascii="Calibri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10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/>
                      <w:b/>
                      <w:spacing w:val="20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las</w:t>
                  </w:r>
                  <w:r>
                    <w:rPr>
                      <w:rFonts w:ascii="Times New Roman"/>
                      <w:b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4"/>
                    </w:rPr>
                    <w:t>participaciones</w:t>
                  </w:r>
                  <w:r>
                    <w:rPr>
                      <w:rFonts w:ascii="Times New Roman"/>
                      <w:b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federales</w:t>
                  </w:r>
                  <w:r>
                    <w:rPr>
                      <w:rFonts w:ascii="Times New Roman"/>
                      <w:b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distribuidas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144" w:right="145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entre</w:t>
                  </w:r>
                  <w:r>
                    <w:rPr>
                      <w:rFonts w:asci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los</w:t>
                  </w:r>
                  <w:r>
                    <w:rPr>
                      <w:rFonts w:ascii="Times New Roman"/>
                      <w:b/>
                      <w:spacing w:val="24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4"/>
                    </w:rPr>
                    <w:t>municipios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159821pt;margin-top:146.780258pt;width:46.05pt;height:57.6pt;mso-position-horizontal-relative:page;mso-position-vertical-relative:page;z-index:-95440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19" w:right="17" w:hanging="3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Porcentaje</w:t>
                  </w:r>
                  <w:r>
                    <w:rPr>
                      <w:rFonts w:ascii="Calibri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10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/>
                      <w:b/>
                      <w:spacing w:val="20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las</w:t>
                  </w:r>
                  <w:r>
                    <w:rPr>
                      <w:rFonts w:ascii="Times New Roman"/>
                      <w:b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4"/>
                    </w:rPr>
                    <w:t>participaciones</w:t>
                  </w:r>
                  <w:r>
                    <w:rPr>
                      <w:rFonts w:ascii="Times New Roman"/>
                      <w:b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federales</w:t>
                  </w:r>
                  <w:r>
                    <w:rPr>
                      <w:rFonts w:ascii="Times New Roman"/>
                      <w:b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previsto</w:t>
                  </w:r>
                  <w:r>
                    <w:rPr>
                      <w:rFonts w:asci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en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la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LCF</w:t>
                  </w:r>
                  <w:r>
                    <w:rPr>
                      <w:rFonts w:asci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del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estado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6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4/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879868pt;margin-top:150.980255pt;width:40.050pt;height:51.7pt;mso-position-horizontal-relative:page;mso-position-vertical-relative:page;z-index:-95416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82" w:right="82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Monto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4"/>
                    </w:rPr>
                    <w:t>distribuido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20" w:right="17" w:hanging="3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(calculado)</w:t>
                  </w:r>
                  <w:r>
                    <w:rPr>
                      <w:rFonts w:ascii="Times New Roman"/>
                      <w:b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por</w:t>
                  </w:r>
                  <w:r>
                    <w:rPr>
                      <w:rFonts w:asci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el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estado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entre</w:t>
                  </w:r>
                  <w:r>
                    <w:rPr>
                      <w:rFonts w:asci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los</w:t>
                  </w:r>
                  <w:r>
                    <w:rPr>
                      <w:rFonts w:ascii="Times New Roman"/>
                      <w:b/>
                      <w:spacing w:val="24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municipios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759796pt;margin-top:150.980255pt;width:46.05pt;height:51.7pt;mso-position-horizontal-relative:page;mso-position-vertical-relative:page;z-index:-95392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20" w:right="17" w:hanging="3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Porcentaje</w:t>
                  </w:r>
                  <w:r>
                    <w:rPr>
                      <w:rFonts w:ascii="Calibri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10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/>
                      <w:b/>
                      <w:spacing w:val="20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las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w w:val="95"/>
                      <w:sz w:val="14"/>
                    </w:rPr>
                    <w:t>participaciones</w:t>
                  </w:r>
                  <w:r>
                    <w:rPr>
                      <w:rFonts w:ascii="Times New Roman"/>
                      <w:b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federales</w:t>
                  </w:r>
                  <w:r>
                    <w:rPr>
                      <w:rFonts w:ascii="Times New Roman"/>
                      <w:b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pagadas</w:t>
                  </w:r>
                  <w:r>
                    <w:rPr>
                      <w:rFonts w:asci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6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a</w:t>
                  </w:r>
                  <w:r>
                    <w:rPr>
                      <w:rFonts w:asci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los</w:t>
                  </w:r>
                  <w:r>
                    <w:rPr>
                      <w:rFonts w:ascii="Times New Roman"/>
                      <w:b/>
                      <w:spacing w:val="23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municipios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959869pt;margin-top:150.980255pt;width:46.05pt;height:51.7pt;mso-position-horizontal-relative:page;mso-position-vertical-relative:page;z-index:-95368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19" w:right="17" w:hanging="3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Porcentaje</w:t>
                  </w:r>
                  <w:r>
                    <w:rPr>
                      <w:rFonts w:ascii="Calibri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10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/>
                      <w:b/>
                      <w:spacing w:val="20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las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w w:val="95"/>
                      <w:sz w:val="14"/>
                    </w:rPr>
                    <w:t>participaciones</w:t>
                  </w:r>
                  <w:r>
                    <w:rPr>
                      <w:rFonts w:ascii="Times New Roman"/>
                      <w:b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federales</w:t>
                  </w:r>
                  <w:r>
                    <w:rPr>
                      <w:rFonts w:ascii="Times New Roman"/>
                      <w:b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previsto</w:t>
                  </w:r>
                  <w:r>
                    <w:rPr>
                      <w:rFonts w:asci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en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la</w:t>
                  </w:r>
                  <w:r>
                    <w:rPr>
                      <w:rFonts w:ascii="Times New Roman"/>
                      <w:b/>
                      <w:spacing w:val="27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LCF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159912pt;margin-top:155.300247pt;width:39.35pt;height:43.2pt;mso-position-horizontal-relative:page;mso-position-vertical-relative:page;z-index:-95344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19" w:right="17" w:hanging="3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Monto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pagado</w:t>
                  </w:r>
                  <w:r>
                    <w:rPr>
                      <w:rFonts w:ascii="Calibri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8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por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el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estado</w:t>
                  </w:r>
                  <w:r>
                    <w:rPr>
                      <w:rFonts w:asci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a</w:t>
                  </w:r>
                  <w:r>
                    <w:rPr>
                      <w:rFonts w:ascii="Times New Roman"/>
                      <w:b/>
                      <w:spacing w:val="21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los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2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municipios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5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position w:val="4"/>
                      <w:sz w:val="9"/>
                    </w:rPr>
                    <w:t>3/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118347pt;margin-top:163.820251pt;width:30.2pt;height:26pt;mso-position-horizontal-relative:page;mso-position-vertical-relative:page;z-index:-95320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20" w:right="17" w:firstLine="2"/>
                    <w:jc w:val="center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Monto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pagado</w:t>
                  </w:r>
                  <w:r>
                    <w:rPr>
                      <w:rFonts w:ascii="Calibri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7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al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estado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position w:val="4"/>
                      <w:sz w:val="9"/>
                    </w:rPr>
                    <w:t>1/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678337pt;margin-top:172.34024pt;width:54.05pt;height:9pt;mso-position-horizontal-relative:page;mso-position-vertical-relative:page;z-index:-9529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Fondo</w:t>
                  </w:r>
                  <w:r>
                    <w:rPr>
                      <w:rFonts w:ascii="Calibri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o</w:t>
                  </w:r>
                  <w:r>
                    <w:rPr>
                      <w:rFonts w:ascii="Calibri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7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Incentivo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959976pt;margin-top:207.020233pt;width:10.5pt;height:9pt;mso-position-horizontal-relative:page;mso-position-vertical-relative:page;z-index:-9527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(A)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03949pt;margin-top:207.020233pt;width:10.25pt;height:9pt;mso-position-horizontal-relative:page;mso-position-vertical-relative:page;z-index:-9524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(B)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878937pt;margin-top:207.020233pt;width:10pt;height:9pt;mso-position-horizontal-relative:page;mso-position-vertical-relative:page;z-index:-9522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(C)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3844pt;margin-top:207.020233pt;width:39.8pt;height:9pt;mso-position-horizontal-relative:page;mso-position-vertical-relative:page;z-index:-9520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(D)</w:t>
                  </w:r>
                  <w:r>
                    <w:rPr>
                      <w:rFonts w:asci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=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(C)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/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(B)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917938pt;margin-top:207.020233pt;width:9.65pt;height:9pt;mso-position-horizontal-relative:page;mso-position-vertical-relative:page;z-index:-9517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(E)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597473pt;margin-top:207.020233pt;width:38.35pt;height:9pt;mso-position-horizontal-relative:page;mso-position-vertical-relative:page;z-index:-9515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(F)</w:t>
                  </w:r>
                  <w:r>
                    <w:rPr>
                      <w:rFonts w:ascii="Calibri"/>
                      <w:b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=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(E)</w:t>
                  </w:r>
                  <w:r>
                    <w:rPr>
                      <w:rFonts w:ascii="Calibri"/>
                      <w:b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/</w:t>
                  </w:r>
                  <w:r>
                    <w:rPr>
                      <w:rFonts w:ascii="Calibri"/>
                      <w:b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4"/>
                    </w:rPr>
                  </w:r>
                  <w:r>
                    <w:rPr>
                      <w:rFonts w:ascii="Calibri"/>
                      <w:b/>
                      <w:sz w:val="14"/>
                    </w:rPr>
                    <w:t>(B)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476929pt;margin-top:207.020233pt;width:10.75pt;height:9pt;mso-position-horizontal-relative:page;mso-position-vertical-relative:page;z-index:-9512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(G)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798981pt;margin-top:207.020233pt;width:10.75pt;height:9pt;mso-position-horizontal-relative:page;mso-position-vertical-relative:page;z-index:-9510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(H)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8775pt;margin-top:216.140228pt;width:59.95pt;height:248.15pt;mso-position-horizontal-relative:page;mso-position-vertical-relative:page;z-index:-95080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20" w:right="164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Fondo</w:t>
                  </w:r>
                  <w:r>
                    <w:rPr>
                      <w:rFonts w:asci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General</w:t>
                  </w:r>
                  <w:r>
                    <w:rPr>
                      <w:rFonts w:asci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4"/>
                      <w:sz w:val="14"/>
                    </w:rPr>
                  </w:r>
                  <w:r>
                    <w:rPr>
                      <w:rFonts w:asci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/>
                      <w:spacing w:val="26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spacing w:val="-1"/>
                      <w:sz w:val="14"/>
                    </w:rPr>
                    <w:t>Participaciones</w:t>
                  </w:r>
                  <w:r>
                    <w:rPr>
                      <w:rFonts w:ascii="Times New Roman"/>
                      <w:spacing w:val="26"/>
                      <w:w w:val="99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(FGP)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0"/>
                    <w:ind w:left="20" w:right="91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Fondo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Fomento</w:t>
                  </w:r>
                  <w:r>
                    <w:rPr>
                      <w:rFonts w:ascii="Times New Roman" w:hAnsi="Times New Roman"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Municipal</w:t>
                  </w:r>
                  <w:r>
                    <w:rPr>
                      <w:rFonts w:ascii="Calibri" w:hAnsi="Calibri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(FFM)</w:t>
                  </w:r>
                  <w:r>
                    <w:rPr>
                      <w:rFonts w:ascii="Times New Roman" w:hAnsi="Times New Roman"/>
                      <w:spacing w:val="24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Especial</w:t>
                  </w:r>
                  <w:r>
                    <w:rPr>
                      <w:rFonts w:ascii="Times New Roman" w:hAnsi="Times New Roman"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sobre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Producción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Times New Roman" w:hAnsi="Times New Roman"/>
                      <w:spacing w:val="26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Servicios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(IEPS)</w:t>
                  </w:r>
                  <w:r>
                    <w:rPr>
                      <w:rFonts w:ascii="Times New Roman" w:hAnsi="Times New Roman"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Fondo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Fiscalización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Times New Roman" w:hAnsi="Times New Roman"/>
                      <w:spacing w:val="24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Recaudación</w:t>
                  </w:r>
                  <w:r>
                    <w:rPr>
                      <w:rFonts w:ascii="Times New Roman" w:hAnsi="Times New Roman"/>
                      <w:spacing w:val="21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(FOFIR)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before="0"/>
                    <w:ind w:left="20" w:right="134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Fondo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Compensación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del</w:t>
                  </w:r>
                  <w:r>
                    <w:rPr>
                      <w:rFonts w:ascii="Times New Roman" w:hAnsi="Times New Roman"/>
                      <w:spacing w:val="23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Sobre</w:t>
                  </w:r>
                  <w:r>
                    <w:rPr>
                      <w:rFonts w:ascii="Times New Roman" w:hAnsi="Times New Roman"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Automóviles</w:t>
                  </w:r>
                  <w:r>
                    <w:rPr>
                      <w:rFonts w:ascii="Times New Roman" w:hAnsi="Times New Roman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Nuevos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(FOCO-</w:t>
                  </w:r>
                  <w:r>
                    <w:rPr>
                      <w:rFonts w:ascii="Times New Roman" w:hAnsi="Times New Roman"/>
                      <w:spacing w:val="25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ISAN)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position w:val="4"/>
                      <w:sz w:val="9"/>
                    </w:rPr>
                    <w:t>5/</w:t>
                  </w:r>
                  <w:r>
                    <w:rPr>
                      <w:rFonts w:ascii="Calibri" w:hAnsi="Calibri"/>
                      <w:sz w:val="9"/>
                    </w:rPr>
                  </w:r>
                </w:p>
                <w:p>
                  <w:pPr>
                    <w:spacing w:before="0"/>
                    <w:ind w:left="20" w:right="89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Participaciones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Times New Roman" w:hAnsi="Times New Roman"/>
                      <w:spacing w:val="26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Venta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Final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Gasolinas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Diésel</w:t>
                  </w:r>
                  <w:r>
                    <w:rPr>
                      <w:rFonts w:ascii="Times New Roman" w:hAnsi="Times New Roman"/>
                      <w:spacing w:val="30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Incentivos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Times New Roman" w:hAnsi="Times New Roman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Sobre</w:t>
                  </w:r>
                  <w:r>
                    <w:rPr>
                      <w:rFonts w:ascii="Times New Roman" w:hAnsi="Times New Roman"/>
                      <w:spacing w:val="2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Automóviles</w:t>
                  </w:r>
                  <w:r>
                    <w:rPr>
                      <w:rFonts w:ascii="Times New Roman" w:hAnsi="Times New Roman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Nuevos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position w:val="4"/>
                      <w:sz w:val="9"/>
                    </w:rPr>
                    <w:t>6/</w:t>
                  </w:r>
                  <w:r>
                    <w:rPr>
                      <w:rFonts w:ascii="Times New Roman" w:hAnsi="Times New Roman"/>
                      <w:w w:val="101"/>
                      <w:position w:val="4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w w:val="101"/>
                      <w:position w:val="4"/>
                      <w:sz w:val="9"/>
                    </w:rPr>
                    <w:t> 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Tenencia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Uso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spacing w:val="21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Vehículos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position w:val="4"/>
                      <w:sz w:val="9"/>
                    </w:rPr>
                    <w:t>7/</w:t>
                  </w:r>
                  <w:r>
                    <w:rPr>
                      <w:rFonts w:ascii="Calibri" w:hAnsi="Calibri"/>
                      <w:sz w:val="9"/>
                    </w:rPr>
                  </w:r>
                </w:p>
                <w:p>
                  <w:pPr>
                    <w:spacing w:line="170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del</w:t>
                  </w:r>
                  <w:r>
                    <w:rPr>
                      <w:rFonts w:asci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4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ISR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4"/>
                    </w:rPr>
                  </w:r>
                  <w:r>
                    <w:rPr>
                      <w:rFonts w:ascii="Calibri"/>
                      <w:spacing w:val="-1"/>
                      <w:position w:val="4"/>
                      <w:sz w:val="9"/>
                    </w:rPr>
                    <w:t>8/</w:t>
                  </w:r>
                  <w:r>
                    <w:rPr>
                      <w:rFonts w:ascii="Calibri"/>
                      <w:sz w:val="9"/>
                    </w:rPr>
                  </w:r>
                </w:p>
                <w:p>
                  <w:pPr>
                    <w:spacing w:line="171" w:lineRule="exact" w:before="0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w w:val="95"/>
                      <w:sz w:val="14"/>
                    </w:rPr>
                    <w:t>Total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119995pt;margin-top:224.660233pt;width:35.5pt;height:9pt;mso-position-horizontal-relative:page;mso-position-vertical-relative:page;z-index:-9505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4,538,764.9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959427pt;margin-top:224.660233pt;width:35.5pt;height:9pt;mso-position-horizontal-relative:page;mso-position-vertical-relative:page;z-index:-9503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4,768,945.7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678833pt;margin-top:224.660233pt;width:35.5pt;height:9pt;mso-position-horizontal-relative:page;mso-position-vertical-relative:page;z-index:-9500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1,144,547.0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18378pt;margin-top:224.660233pt;width:14.25pt;height:9pt;mso-position-horizontal-relative:page;mso-position-vertical-relative:page;z-index:-9498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24.0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597931pt;margin-top:224.660233pt;width:35.5pt;height:9pt;mso-position-horizontal-relative:page;mso-position-vertical-relative:page;z-index:-9496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1,149,073.6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39032pt;margin-top:224.660233pt;width:14.25pt;height:9pt;mso-position-horizontal-relative:page;mso-position-vertical-relative:page;z-index:-9493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24.1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238556pt;margin-top:224.660233pt;width:14.25pt;height:9pt;mso-position-horizontal-relative:page;mso-position-vertical-relative:page;z-index:-9491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558075pt;margin-top:224.660233pt;width:14.25pt;height:9pt;mso-position-horizontal-relative:page;mso-position-vertical-relative:page;z-index:-9488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24.0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99979pt;margin-top:246.020218pt;width:30.2pt;height:9pt;mso-position-horizontal-relative:page;mso-position-vertical-relative:page;z-index:-9486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208,487.5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239426pt;margin-top:246.020218pt;width:30.2pt;height:9pt;mso-position-horizontal-relative:page;mso-position-vertical-relative:page;z-index:-9484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215,927.9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958893pt;margin-top:246.020218pt;width:30.2pt;height:9pt;mso-position-horizontal-relative:page;mso-position-vertical-relative:page;z-index:-9481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215,927.9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518463pt;margin-top:246.020218pt;width:17.850pt;height:9pt;mso-position-horizontal-relative:page;mso-position-vertical-relative:page;z-index:-9479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100.0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878021pt;margin-top:246.020218pt;width:30.2pt;height:9pt;mso-position-horizontal-relative:page;mso-position-vertical-relative:page;z-index:-9476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216,675.0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437592pt;margin-top:246.020218pt;width:17.850pt;height:9pt;mso-position-horizontal-relative:page;mso-position-vertical-relative:page;z-index:-9474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100.3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639404pt;margin-top:246.020218pt;width:17.850pt;height:9pt;mso-position-horizontal-relative:page;mso-position-vertical-relative:page;z-index:-9472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100.0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958923pt;margin-top:246.020218pt;width:17.850pt;height:9pt;mso-position-horizontal-relative:page;mso-position-vertical-relative:page;z-index:-9469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100.0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99582pt;margin-top:267.380219pt;width:30.2pt;height:9pt;mso-position-horizontal-relative:page;mso-position-vertical-relative:page;z-index:-9467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149,933.0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239014pt;margin-top:267.380219pt;width:30.2pt;height:9pt;mso-position-horizontal-relative:page;mso-position-vertical-relative:page;z-index:-9464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149,933.0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38446pt;margin-top:267.380219pt;width:26.75pt;height:9pt;mso-position-horizontal-relative:page;mso-position-vertical-relative:page;z-index:-9462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32,985.3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18011pt;margin-top:267.380219pt;width:14.25pt;height:9pt;mso-position-horizontal-relative:page;mso-position-vertical-relative:page;z-index:-9460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22.0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357513pt;margin-top:267.380219pt;width:26.75pt;height:9pt;mso-position-horizontal-relative:page;mso-position-vertical-relative:page;z-index:-9457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32,943.5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37079pt;margin-top:267.380219pt;width:14.25pt;height:9pt;mso-position-horizontal-relative:page;mso-position-vertical-relative:page;z-index:-9455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22.0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236633pt;margin-top:267.380219pt;width:14.25pt;height:9pt;mso-position-horizontal-relative:page;mso-position-vertical-relative:page;z-index:-9452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559082pt;margin-top:267.380219pt;width:14.25pt;height:9pt;mso-position-horizontal-relative:page;mso-position-vertical-relative:page;z-index:-9450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22.0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99185pt;margin-top:297.260193pt;width:30.2pt;height:9pt;mso-position-horizontal-relative:page;mso-position-vertical-relative:page;z-index:-9448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221,762.5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238617pt;margin-top:297.260193pt;width:30.2pt;height:9pt;mso-position-horizontal-relative:page;mso-position-vertical-relative:page;z-index:-9445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232,313.7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38049pt;margin-top:297.260193pt;width:26.75pt;height:9pt;mso-position-horizontal-relative:page;mso-position-vertical-relative:page;z-index:-9443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46,462.7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17615pt;margin-top:297.260193pt;width:14.25pt;height:9pt;mso-position-horizontal-relative:page;mso-position-vertical-relative:page;z-index:-9440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357117pt;margin-top:297.260193pt;width:26.75pt;height:9pt;mso-position-horizontal-relative:page;mso-position-vertical-relative:page;z-index:-9438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46,462.7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36682pt;margin-top:297.260193pt;width:14.25pt;height:9pt;mso-position-horizontal-relative:page;mso-position-vertical-relative:page;z-index:-9436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236237pt;margin-top:297.260193pt;width:14.25pt;height:9pt;mso-position-horizontal-relative:page;mso-position-vertical-relative:page;z-index:-9433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558685pt;margin-top:297.260193pt;width:14.25pt;height:9pt;mso-position-horizontal-relative:page;mso-position-vertical-relative:page;z-index:-9431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879944pt;margin-top:339.980194pt;width:26.75pt;height:9pt;mso-position-horizontal-relative:page;mso-position-vertical-relative:page;z-index:-9428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12,050.1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719421pt;margin-top:339.980194pt;width:26.75pt;height:9pt;mso-position-horizontal-relative:page;mso-position-vertical-relative:page;z-index:-9426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12,050.1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038834pt;margin-top:339.980194pt;width:23.15pt;height:9pt;mso-position-horizontal-relative:page;mso-position-vertical-relative:page;z-index:-9424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2,410.0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18408pt;margin-top:339.980194pt;width:14.25pt;height:9pt;mso-position-horizontal-relative:page;mso-position-vertical-relative:page;z-index:-9421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957916pt;margin-top:339.980194pt;width:23.15pt;height:9pt;mso-position-horizontal-relative:page;mso-position-vertical-relative:page;z-index:-9419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2,410.0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37476pt;margin-top:339.980194pt;width:14.25pt;height:9pt;mso-position-horizontal-relative:page;mso-position-vertical-relative:page;z-index:-9416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237pt;margin-top:339.980194pt;width:14.25pt;height:9pt;mso-position-horizontal-relative:page;mso-position-vertical-relative:page;z-index:-9414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556519pt;margin-top:339.980194pt;width:14.25pt;height:9pt;mso-position-horizontal-relative:page;mso-position-vertical-relative:page;z-index:-9412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400345pt;margin-top:378.500153pt;width:30.2pt;height:9pt;mso-position-horizontal-relative:page;mso-position-vertical-relative:page;z-index:-9409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319,237.3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239777pt;margin-top:378.500153pt;width:30.2pt;height:9pt;mso-position-horizontal-relative:page;mso-position-vertical-relative:page;z-index:-9407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319,237.3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39209pt;margin-top:378.500153pt;width:26.75pt;height:9pt;mso-position-horizontal-relative:page;mso-position-vertical-relative:page;z-index:-9404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63,847.5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18774pt;margin-top:378.500153pt;width:14.25pt;height:9pt;mso-position-horizontal-relative:page;mso-position-vertical-relative:page;z-index:-9402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358276pt;margin-top:378.500153pt;width:26.75pt;height:9pt;mso-position-horizontal-relative:page;mso-position-vertical-relative:page;z-index:-9400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63,847.5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37842pt;margin-top:378.500153pt;width:14.25pt;height:9pt;mso-position-horizontal-relative:page;mso-position-vertical-relative:page;z-index:-9397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237366pt;margin-top:378.500153pt;width:14.25pt;height:9pt;mso-position-horizontal-relative:page;mso-position-vertical-relative:page;z-index:-9395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559845pt;margin-top:378.500153pt;width:14.25pt;height:9pt;mso-position-horizontal-relative:page;mso-position-vertical-relative:page;z-index:-9392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879959pt;margin-top:408.380157pt;width:26.75pt;height:9pt;mso-position-horizontal-relative:page;mso-position-vertical-relative:page;z-index:-9390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75,282.1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719421pt;margin-top:408.380157pt;width:26.75pt;height:9pt;mso-position-horizontal-relative:page;mso-position-vertical-relative:page;z-index:-9388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75,282.1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38858pt;margin-top:408.380157pt;width:26.75pt;height:9pt;mso-position-horizontal-relative:page;mso-position-vertical-relative:page;z-index:-9385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15,231.0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18408pt;margin-top:408.380157pt;width:14.25pt;height:9pt;mso-position-horizontal-relative:page;mso-position-vertical-relative:page;z-index:-9383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20.2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35791pt;margin-top:408.380157pt;width:26.75pt;height:9pt;mso-position-horizontal-relative:page;mso-position-vertical-relative:page;z-index:-9380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15,231.0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37506pt;margin-top:408.380157pt;width:14.25pt;height:9pt;mso-position-horizontal-relative:page;mso-position-vertical-relative:page;z-index:-9378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20.2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23703pt;margin-top:408.380157pt;width:14.25pt;height:9pt;mso-position-horizontal-relative:page;mso-position-vertical-relative:page;z-index:-9376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559753pt;margin-top:408.380157pt;width:14.25pt;height:9pt;mso-position-horizontal-relative:page;mso-position-vertical-relative:page;z-index:-9373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79614pt;margin-top:433.940155pt;width:38.15pt;height:30.35pt;mso-position-horizontal-relative:page;mso-position-vertical-relative:page;z-index:-9371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300" w:right="0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1,076.9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86"/>
                    <w:ind w:left="158" w:right="0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441,574.9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5,968,169.1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319046pt;margin-top:433.940155pt;width:38.15pt;height:30.35pt;mso-position-horizontal-relative:page;mso-position-vertical-relative:page;z-index:-9368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300" w:right="0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1,076.9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86"/>
                    <w:ind w:left="158" w:right="0" w:firstLine="0"/>
                    <w:jc w:val="center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441,574.9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6,216,341.5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038452pt;margin-top:433.940155pt;width:38.15pt;height:30.35pt;mso-position-horizontal-relative:page;mso-position-vertical-relative:page;z-index:-9366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425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215.4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86"/>
                    <w:ind w:left="178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138,481.9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1,660,108.6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18408pt;margin-top:433.940155pt;width:14.25pt;height:21.8pt;mso-position-horizontal-relative:page;mso-position-vertical-relative:page;z-index:-9364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86"/>
                    <w:ind w:left="41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N/A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959869pt;margin-top:433.940155pt;width:38.15pt;height:30.35pt;mso-position-horizontal-relative:page;mso-position-vertical-relative:page;z-index:-9361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425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221.4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86"/>
                    <w:ind w:left="178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138,481.9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1,665,346.5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37506pt;margin-top:433.940155pt;width:14.25pt;height:21.8pt;mso-position-horizontal-relative:page;mso-position-vertical-relative:page;z-index:-9359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20.6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86"/>
                    <w:ind w:left="41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N/A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316345pt;margin-top:433.940155pt;width:13.1pt;height:21.8pt;mso-position-horizontal-relative:page;mso-position-vertical-relative:page;z-index:-9356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N/A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86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N/A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556458pt;margin-top:433.940155pt;width:14.25pt;height:21.8pt;mso-position-horizontal-relative:page;mso-position-vertical-relative:page;z-index:-9354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20.0</w:t>
                  </w:r>
                  <w:r>
                    <w:rPr>
                      <w:rFonts w:ascii="Calibri"/>
                      <w:sz w:val="14"/>
                    </w:rPr>
                  </w:r>
                </w:p>
                <w:p>
                  <w:pPr>
                    <w:spacing w:before="86"/>
                    <w:ind w:left="41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N/A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896pt;margin-top:464.420135pt;width:455.9pt;height:26pt;mso-position-horizontal-relative:page;mso-position-vertical-relative:page;z-index:-93520" type="#_x0000_t202" filled="false" stroked="false">
            <v:textbox inset="0,0,0,0">
              <w:txbxContent>
                <w:p>
                  <w:pPr>
                    <w:spacing w:line="239" w:lineRule="auto" w:before="0"/>
                    <w:ind w:left="588" w:right="17" w:hanging="569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4"/>
                    </w:rPr>
                    <w:t>FUENTE:</w:t>
                  </w:r>
                  <w:r>
                    <w:rPr>
                      <w:rFonts w:ascii="Calibri" w:hAnsi="Calibri"/>
                      <w:b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Cuenta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3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Hacienda</w:t>
                  </w:r>
                  <w:r>
                    <w:rPr>
                      <w:rFonts w:ascii="Calibri" w:hAnsi="Calibri"/>
                      <w:spacing w:val="3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Pública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Federal</w:t>
                  </w:r>
                  <w:r>
                    <w:rPr>
                      <w:rFonts w:ascii="Calibri" w:hAnsi="Calibri"/>
                      <w:sz w:val="14"/>
                    </w:rPr>
                    <w:t> 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2019,</w:t>
                  </w:r>
                  <w:r>
                    <w:rPr>
                      <w:rFonts w:ascii="Calibri" w:hAnsi="Calibri"/>
                      <w:spacing w:val="3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Ley</w:t>
                  </w:r>
                  <w:r>
                    <w:rPr>
                      <w:rFonts w:ascii="Calibri" w:hAnsi="Calibri"/>
                      <w:spacing w:val="2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3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Coordinación</w:t>
                  </w:r>
                  <w:r>
                    <w:rPr>
                      <w:rFonts w:ascii="Calibri" w:hAnsi="Calibri"/>
                      <w:spacing w:val="2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Fiscal</w:t>
                  </w:r>
                  <w:r>
                    <w:rPr>
                      <w:rFonts w:ascii="Calibri" w:hAnsi="Calibri"/>
                      <w:spacing w:val="2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2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Estado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3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Baja</w:t>
                  </w:r>
                  <w:r>
                    <w:rPr>
                      <w:rFonts w:ascii="Calibri" w:hAnsi="Calibri"/>
                      <w:spacing w:val="3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California</w:t>
                  </w:r>
                  <w:r>
                    <w:rPr>
                      <w:rFonts w:ascii="Calibri" w:hAnsi="Calibri"/>
                      <w:spacing w:val="3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Sur,</w:t>
                  </w:r>
                  <w:r>
                    <w:rPr>
                      <w:rFonts w:ascii="Calibri" w:hAnsi="Calibri"/>
                      <w:spacing w:val="2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constancias</w:t>
                  </w:r>
                  <w:r>
                    <w:rPr>
                      <w:rFonts w:ascii="Calibri" w:hAnsi="Calibri"/>
                      <w:spacing w:val="3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compensación</w:t>
                  </w:r>
                  <w:r>
                    <w:rPr>
                      <w:rFonts w:ascii="Calibri" w:hAnsi="Calibri"/>
                      <w:spacing w:val="3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spacing w:val="74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participaciones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oficios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anticipo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pago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mediante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cuales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SHCP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informó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Gobierno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Estado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importes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concepto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participaciones</w:t>
                  </w:r>
                  <w:r>
                    <w:rPr>
                      <w:rFonts w:ascii="Times New Roman" w:hAnsi="Times New Roman"/>
                      <w:spacing w:val="127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federales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recibir,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cálculos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realizados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ASF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información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proporcionada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entidad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fiscalizada.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489.740112pt;width:6.2pt;height:6.6pt;mso-position-horizontal-relative:page;mso-position-vertical-relative:page;z-index:-93496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1/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039452pt;margin-top:489.980133pt;width:428.75pt;height:194.4pt;mso-position-horizontal-relative:page;mso-position-vertical-relative:page;z-index:-9347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44" w:right="0" w:firstLine="7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monto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total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esta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columna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únicamente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considera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fondos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incentivos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que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son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participables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municipios,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no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corresponde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before="2"/>
                    <w:ind w:left="44" w:right="19" w:firstLine="0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total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Calibri" w:hAnsi="Calibri"/>
                      <w:spacing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participaciones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federales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pagadas</w:t>
                  </w:r>
                  <w:r>
                    <w:rPr>
                      <w:rFonts w:ascii="Calibri" w:hAnsi="Calibri"/>
                      <w:spacing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entidad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federativa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6,675,360.8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miles</w:t>
                  </w:r>
                  <w:r>
                    <w:rPr>
                      <w:rFonts w:ascii="Calibri" w:hAnsi="Calibri"/>
                      <w:spacing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pesos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(sin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FEIEF)</w:t>
                  </w:r>
                  <w:r>
                    <w:rPr>
                      <w:rFonts w:ascii="Calibri" w:hAnsi="Calibri"/>
                      <w:spacing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que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se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presenta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resultado</w:t>
                  </w:r>
                  <w:r>
                    <w:rPr>
                      <w:rFonts w:ascii="Times New Roman" w:hAnsi="Times New Roman"/>
                      <w:spacing w:val="85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número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1.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tal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sentido,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normativa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local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no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prevé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entrega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recursos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concepto</w:t>
                  </w:r>
                  <w:r>
                    <w:rPr>
                      <w:rFonts w:ascii="Calibri" w:hAns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Fondo</w:t>
                  </w:r>
                  <w:r>
                    <w:rPr>
                      <w:rFonts w:ascii="Calibri" w:hAns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Compensación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REPECOS-</w:t>
                  </w:r>
                  <w:r>
                    <w:rPr>
                      <w:rFonts w:ascii="Times New Roman" w:hAnsi="Times New Roman"/>
                      <w:spacing w:val="90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Intermedios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1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Otros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incentivos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derivados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Convenio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Colaboración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Administrativa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Materia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Fiscal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Federal;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asimismo,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recursos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Times New Roman" w:hAnsi="Times New Roman"/>
                      <w:spacing w:val="106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participaciones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1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  <w:sz w:val="14"/>
                    </w:rPr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0.136%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Recaudación</w:t>
                  </w:r>
                  <w:r>
                    <w:rPr>
                      <w:rFonts w:ascii="Calibri" w:hAnsi="Calibri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Federal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Participable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fueron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entregados</w:t>
                  </w:r>
                  <w:r>
                    <w:rPr>
                      <w:rFonts w:ascii="Calibri" w:hAnsi="Calibri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directamente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SHCP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</w:t>
                  </w:r>
                  <w:r>
                    <w:rPr>
                      <w:rFonts w:ascii="Calibri" w:hAnsi="Calibri"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Paz,</w:t>
                  </w:r>
                  <w:r>
                    <w:rPr>
                      <w:rFonts w:ascii="Calibri" w:hAnsi="Calibri"/>
                      <w:spacing w:val="-1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Baja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California</w:t>
                  </w:r>
                  <w:r>
                    <w:rPr>
                      <w:rFonts w:ascii="Times New Roman" w:hAnsi="Times New Roman"/>
                      <w:spacing w:val="9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Sur,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conformidad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Ley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Coordinación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Fiscal.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before="2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recursos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correspondientes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FEIEF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son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presentados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número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1.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line="323" w:lineRule="auto" w:before="18"/>
                    <w:ind w:left="20" w:right="29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Importe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sin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descontar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deducciones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afectaciones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que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aplican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participaciones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federales,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correspondientes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estado.</w:t>
                  </w:r>
                  <w:r>
                    <w:rPr>
                      <w:rFonts w:ascii="Times New Roman" w:hAnsi="Times New Roman"/>
                      <w:spacing w:val="52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Ley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Coordinación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Fiscal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Estado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Baja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California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Sur.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line="151" w:lineRule="exact" w:before="0"/>
                    <w:ind w:left="44" w:right="0" w:firstLine="4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Para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caso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Sobre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Automóviles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Nuevos,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se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considera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artículo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14,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párrafo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tercero,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Ley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Federal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Sobre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Automóviles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line="170" w:lineRule="exact" w:before="0"/>
                    <w:ind w:left="44" w:right="0" w:firstLine="0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Nuevos.</w:t>
                  </w:r>
                </w:p>
                <w:p>
                  <w:pPr>
                    <w:spacing w:before="0"/>
                    <w:ind w:left="44" w:right="303" w:firstLine="14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Incentivo</w:t>
                  </w:r>
                  <w:r>
                    <w:rPr>
                      <w:rFonts w:ascii="Calibri" w:hAns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Sobre</w:t>
                  </w:r>
                  <w:r>
                    <w:rPr>
                      <w:rFonts w:ascii="Calibri" w:hAnsi="Calibri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Automóviles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Nuevos</w:t>
                  </w:r>
                  <w:r>
                    <w:rPr>
                      <w:rFonts w:ascii="Calibri" w:hAns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autoliquidable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presenta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un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mes</w:t>
                  </w:r>
                  <w:r>
                    <w:rPr>
                      <w:rFonts w:ascii="Calibri" w:hAnsi="Calibri"/>
                      <w:spacing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desfase</w:t>
                  </w:r>
                  <w:r>
                    <w:rPr>
                      <w:rFonts w:ascii="Calibri" w:hAns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entre</w:t>
                  </w:r>
                  <w:r>
                    <w:rPr>
                      <w:rFonts w:ascii="Calibri" w:hAnsi="Calibri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lo</w:t>
                  </w:r>
                  <w:r>
                    <w:rPr>
                      <w:rFonts w:ascii="Calibri" w:hAnsi="Calibri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reportado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Cuenta</w:t>
                  </w:r>
                  <w:r>
                    <w:rPr>
                      <w:rFonts w:ascii="Calibri" w:hAns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Mensual</w:t>
                  </w:r>
                  <w:r>
                    <w:rPr>
                      <w:rFonts w:ascii="Times New Roman" w:hAnsi="Times New Roman"/>
                      <w:spacing w:val="90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Comprobada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radicación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pago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municipios,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debido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que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SHCP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registra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cuando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efectúa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recaudación</w:t>
                  </w:r>
                  <w:r>
                    <w:rPr>
                      <w:rFonts w:ascii="Calibri" w:hAnsi="Calibri"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entidad</w:t>
                  </w:r>
                  <w:r>
                    <w:rPr>
                      <w:rFonts w:ascii="Times New Roman" w:hAnsi="Times New Roman"/>
                      <w:spacing w:val="8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federativa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lo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liquida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un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mes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después;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esta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forma,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monto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que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aparece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presente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cuadro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como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pagado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estado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no</w:t>
                  </w:r>
                  <w:r>
                    <w:rPr>
                      <w:rFonts w:ascii="Calibri" w:hAnsi="Calibri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coincide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con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que</w:t>
                  </w:r>
                  <w:r>
                    <w:rPr>
                      <w:rFonts w:ascii="Times New Roman" w:hAnsi="Times New Roman"/>
                      <w:spacing w:val="66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z w:val="14"/>
                    </w:rPr>
                    <w:t>se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tomó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como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base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para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calcular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distribución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entre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municipios.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before="0"/>
                    <w:ind w:left="44" w:right="446" w:firstLine="31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sobre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Tenencia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Uso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Vehículos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autoliquidable,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motivo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cual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presenta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un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desfase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entre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reporte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Cuenta</w:t>
                  </w:r>
                  <w:r>
                    <w:rPr>
                      <w:rFonts w:ascii="Times New Roman" w:hAnsi="Times New Roman"/>
                      <w:spacing w:val="86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Mensual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Comprobada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mes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radicación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pago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municipios.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before="0"/>
                    <w:ind w:left="44" w:right="161" w:hanging="12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pacing w:val="-1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porcentaje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ISR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distribuido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corresponde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100.0%</w:t>
                  </w:r>
                  <w:r>
                    <w:rPr>
                      <w:rFonts w:ascii="Calibri" w:hAnsi="Calibri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monto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recaudación</w:t>
                  </w:r>
                  <w:r>
                    <w:rPr>
                      <w:rFonts w:ascii="Calibri" w:hAnsi="Calibri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obtenida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dicho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impuesto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cada</w:t>
                  </w:r>
                  <w:r>
                    <w:rPr>
                      <w:rFonts w:ascii="Calibri" w:hAnsi="Calibri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municipio,</w:t>
                  </w:r>
                  <w:r>
                    <w:rPr>
                      <w:rFonts w:ascii="Times New Roman" w:hAnsi="Times New Roman"/>
                      <w:spacing w:val="52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efectivamente</w:t>
                  </w:r>
                  <w:r>
                    <w:rPr>
                      <w:rFonts w:ascii="Calibri" w:hAns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pagado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Federación,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retención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salarios</w:t>
                  </w:r>
                  <w:r>
                    <w:rPr>
                      <w:rFonts w:ascii="Calibri" w:hAnsi="Calibri"/>
                      <w:spacing w:val="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personal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subordinado</w:t>
                  </w:r>
                  <w:r>
                    <w:rPr>
                      <w:rFonts w:ascii="Calibri" w:hAns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4"/>
                    </w:rPr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Calibri" w:hAns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dependencias</w:t>
                  </w:r>
                  <w:r>
                    <w:rPr>
                      <w:rFonts w:ascii="Calibri" w:hAns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municipios,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así</w:t>
                  </w:r>
                  <w:r>
                    <w:rPr>
                      <w:rFonts w:ascii="Calibri" w:hAns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como</w:t>
                  </w:r>
                  <w:r>
                    <w:rPr>
                      <w:rFonts w:ascii="Calibri" w:hAns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sus</w:t>
                  </w:r>
                  <w:r>
                    <w:rPr>
                      <w:rFonts w:ascii="Times New Roman" w:hAnsi="Times New Roman"/>
                      <w:spacing w:val="8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respectivos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organismos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autónomos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y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entidades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paramunicipales,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lo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no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aplican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operaciones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señaladas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título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columnas,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ya</w:t>
                  </w:r>
                  <w:r>
                    <w:rPr>
                      <w:rFonts w:ascii="Times New Roman" w:hAnsi="Times New Roman"/>
                      <w:spacing w:val="68"/>
                      <w:w w:val="99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el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monto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referido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pacing w:val="1"/>
                      <w:sz w:val="14"/>
                    </w:rPr>
                    <w:t>en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columna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corresponde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al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monto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</w:r>
                  <w:r>
                    <w:rPr>
                      <w:rFonts w:ascii="Calibri" w:hAnsi="Calibri"/>
                      <w:spacing w:val="-1"/>
                      <w:sz w:val="14"/>
                    </w:rPr>
                    <w:t>distribuir</w:t>
                  </w:r>
                  <w:r>
                    <w:rPr>
                      <w:rFonts w:ascii="Calibri" w:hAns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a 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municipios</w:t>
                  </w:r>
                  <w:r>
                    <w:rPr>
                      <w:rFonts w:ascii="Calibri" w:hAns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del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</w:r>
                  <w:r>
                    <w:rPr>
                      <w:rFonts w:ascii="Calibri" w:hAnsi="Calibri"/>
                      <w:sz w:val="14"/>
                    </w:rPr>
                    <w:t>estado.</w:t>
                  </w:r>
                  <w:r>
                    <w:rPr>
                      <w:rFonts w:ascii="Calibri" w:hAnsi="Calibri"/>
                      <w:sz w:val="14"/>
                    </w:rPr>
                  </w:r>
                </w:p>
                <w:p>
                  <w:pPr>
                    <w:spacing w:line="170" w:lineRule="exact" w:before="0"/>
                    <w:ind w:left="51" w:right="0" w:firstLine="0"/>
                    <w:jc w:val="both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Las</w:t>
                  </w:r>
                  <w:r>
                    <w:rPr>
                      <w:rFonts w:asci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3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sumas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pueden</w:t>
                  </w:r>
                  <w:r>
                    <w:rPr>
                      <w:rFonts w:asci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4"/>
                      <w:sz w:val="14"/>
                    </w:rPr>
                  </w:r>
                  <w:r>
                    <w:rPr>
                      <w:rFonts w:ascii="Calibri"/>
                      <w:spacing w:val="-1"/>
                      <w:sz w:val="14"/>
                    </w:rPr>
                    <w:t>no</w:t>
                  </w:r>
                  <w:r>
                    <w:rPr>
                      <w:rFonts w:asci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3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coincidir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por</w:t>
                  </w:r>
                  <w:r>
                    <w:rPr>
                      <w:rFonts w:asci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el</w:t>
                  </w:r>
                  <w:r>
                    <w:rPr>
                      <w:rFonts w:ascii="Calibri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4"/>
                    </w:rPr>
                  </w:r>
                  <w:r>
                    <w:rPr>
                      <w:rFonts w:ascii="Calibri"/>
                      <w:sz w:val="14"/>
                    </w:rPr>
                    <w:t>redondeo</w:t>
                  </w:r>
                  <w:r>
                    <w:rPr>
                      <w:rFonts w:asci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4"/>
                    </w:rPr>
                  </w:r>
                  <w:r>
                    <w:rPr>
                      <w:rFonts w:ascii="Calibri"/>
                      <w:spacing w:val="-1"/>
                      <w:sz w:val="14"/>
                    </w:rPr>
                    <w:t>de</w:t>
                  </w:r>
                  <w:r>
                    <w:rPr>
                      <w:rFonts w:ascii="Calibri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spacing w:val="-4"/>
                      <w:sz w:val="14"/>
                    </w:rPr>
                  </w:r>
                  <w:r>
                    <w:rPr>
                      <w:rFonts w:ascii="Calibri"/>
                      <w:spacing w:val="-1"/>
                      <w:sz w:val="14"/>
                    </w:rPr>
                    <w:t>cifras.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541.100098pt;width:6.2pt;height:6.6pt;mso-position-horizontal-relative:page;mso-position-vertical-relative:page;z-index:-93448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2/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550.580078pt;width:6.2pt;height:6.6pt;mso-position-horizontal-relative:page;mso-position-vertical-relative:page;z-index:-93424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3/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562.100098pt;width:6.2pt;height:6.6pt;mso-position-horizontal-relative:page;mso-position-vertical-relative:page;z-index:-93400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4/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572.660095pt;width:6.2pt;height:6.6pt;mso-position-horizontal-relative:page;mso-position-vertical-relative:page;z-index:-93376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5/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589.700073pt;width:6.2pt;height:6.6pt;mso-position-horizontal-relative:page;mso-position-vertical-relative:page;z-index:-9335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6/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623.900085pt;width:6.2pt;height:6.6pt;mso-position-horizontal-relative:page;mso-position-vertical-relative:page;z-index:-93328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7/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799973pt;margin-top:640.940063pt;width:6.2pt;height:6.6pt;mso-position-horizontal-relative:page;mso-position-vertical-relative:page;z-index:-93304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b/>
                      <w:spacing w:val="-1"/>
                      <w:sz w:val="9"/>
                    </w:rPr>
                    <w:t>8/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800171pt;margin-top:675.380066pt;width:18.05pt;height:9pt;mso-position-horizontal-relative:page;mso-position-vertical-relative:page;z-index:-9328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Nota: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9325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932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.320pt;margin-top:195.400009pt;width:457.2pt;height:12pt;mso-position-horizontal-relative:page;mso-position-vertical-relative:page;z-index:-932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.320pt;margin-top:204.400009pt;width:457.2pt;height:12pt;mso-position-horizontal-relative:page;mso-position-vertical-relative:page;z-index:-931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.320pt;margin-top:452.800018pt;width:457.2pt;height:12pt;mso-position-horizontal-relative:page;mso-position-vertical-relative:page;z-index:-931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93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220" w:right="1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9311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9308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9306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163.7pt;height:13.05pt;mso-position-horizontal-relative:page;mso-position-vertical-relative:page;z-index:-930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4.</w:t>
                  </w:r>
                  <w:r>
                    <w:rPr>
                      <w:rFonts w:ascii="Calibri"/>
                      <w:b/>
                      <w:spacing w:val="37"/>
                      <w:sz w:val="18"/>
                    </w:rPr>
                    <w:t> </w:t>
                  </w:r>
                  <w:r>
                    <w:rPr>
                      <w:rFonts w:ascii="Times New Roman"/>
                      <w:b/>
                      <w:spacing w:val="37"/>
                      <w:sz w:val="18"/>
                    </w:rPr>
                  </w:r>
                  <w:r>
                    <w:rPr>
                      <w:rFonts w:ascii="Calibri"/>
                      <w:b/>
                      <w:sz w:val="20"/>
                    </w:rPr>
                    <w:t>Fondo </w:t>
                  </w:r>
                  <w:r>
                    <w:rPr>
                      <w:rFonts w:ascii="Times New Roman"/>
                      <w:b/>
                      <w:sz w:val="20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General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25pt;margin-top:129.680267pt;width:415.6pt;height:80.25pt;mso-position-horizontal-relative:page;mso-position-vertical-relative:page;z-index:-930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2019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(FGP),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se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comprobó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los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cálculos,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estimaciones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operaciones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aritméticas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Estado,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así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como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incluidas,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montos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FGP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definidos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25pt;margin-top:222.320221pt;width:415.6pt;height:53.25pt;mso-position-horizontal-relative:page;mso-position-vertical-relative:page;z-index:-929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julio,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2019,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debido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descenso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Federal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Participable,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SHCP,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(FEIEF);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estos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incrementó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25pt;margin-top:287.960205pt;width:415.65pt;height:93.7pt;mso-position-horizontal-relative:page;mso-position-vertical-relative:page;z-index:-929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esta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forma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presentada,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1,089,303.6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pesos,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al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24.0%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4,538,764.9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pesos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(FGP),</w:t>
                  </w:r>
                  <w:r>
                    <w:rPr>
                      <w:rFonts w:ascii="Times New Roman" w:hAnsi="Times New Roman"/>
                      <w:spacing w:val="83"/>
                      <w:w w:val="99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como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55,243.4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pesos,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230,180.8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pesos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entregados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68"/>
                    </w:rPr>
                    <w:t> </w:t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FEIEF,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FGP,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equivalentes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24.0%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legislatura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total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distribuido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1,144,547.0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25pt;margin-top:393.920166pt;width:415.65pt;height:134pt;mso-position-horizontal-relative:page;mso-position-vertical-relative:page;z-index:-929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2019,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anticipadamente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un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monto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estimado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84,346.8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pesos,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mayor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4,526.9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pesos,</w:t>
                  </w:r>
                  <w:r>
                    <w:rPr>
                      <w:rFonts w:ascii="Times New Roman" w:hAnsi="Times New Roman"/>
                      <w:spacing w:val="72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79,819.9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pesos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correspondían,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conformidad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con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pagado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SHCP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mes;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diferencia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ajustada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todos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2020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(fecha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corte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revisión),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sólo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Mulegé.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entidad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evidenció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cuándo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aplicaron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los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demás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descuentos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otros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municipios.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tal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justificó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estimados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FGP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en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diciembre,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pues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Ley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alguna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otra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normativa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se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prevé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por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estimados.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rFonts w:ascii="Times New Roman" w:hAnsi="Times New Roman"/>
                      <w:spacing w:val="-20"/>
                    </w:rPr>
                  </w:r>
                  <w:r>
                    <w:rPr/>
                    <w:t>Lo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rFonts w:ascii="Times New Roman" w:hAnsi="Times New Roman"/>
                      <w:spacing w:val="59"/>
                      <w:w w:val="99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describe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tabla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9292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928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928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9284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9282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104.040001pt;margin-top:191.76001pt;width:375.75pt;height:.1pt;mso-position-horizontal-relative:page;mso-position-vertical-relative:page;z-index:-92800" coordorigin="2081,3835" coordsize="7515,2">
            <v:shape style="position:absolute;left:2081;top:3835;width:7515;height:2" coordorigin="2081,3835" coordsize="7515,0" path="m2081,3835l9595,383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04.040001pt;margin-top:261.720001pt;width:375.75pt;height:.1pt;mso-position-horizontal-relative:page;mso-position-vertical-relative:page;z-index:-92776" coordorigin="2081,5234" coordsize="7515,2">
            <v:shape style="position:absolute;left:2081;top:5234;width:7515;height:2" coordorigin="2081,5234" coordsize="7515,0" path="m2081,5234l9595,5234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9275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839951pt;margin-top:103.610275pt;width:350.05pt;height:49.2pt;mso-position-horizontal-relative:page;mso-position-vertical-relative:page;z-index:-9272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RECURSOS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ESTIMADOS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LAS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FEDERALES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GENERAL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Times New Roman"/>
                      <w:b/>
                      <w:spacing w:val="57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PAGADAS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PROVISIONALMENTE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LOS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ESTADO,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EN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DICIEMBRE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2019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1"/>
                    <w:ind w:left="1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37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16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040001pt;margin-top:142.730255pt;width:3.8pt;height:10.050pt;mso-position-horizontal-relative:page;mso-position-vertical-relative:page;z-index:-9270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9938pt;margin-top:152.930252pt;width:44.55pt;height:39.450pt;mso-position-horizontal-relative:page;mso-position-vertical-relative:page;z-index:-9268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Distribuido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y</w:t>
                  </w:r>
                  <w:r>
                    <w:rPr>
                      <w:rFonts w:ascii="Times New Roman"/>
                      <w:b/>
                      <w:spacing w:val="26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Publicado</w:t>
                  </w:r>
                  <w:r>
                    <w:rPr>
                      <w:rFonts w:ascii="Times New Roman"/>
                      <w:b/>
                      <w:spacing w:val="27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(A)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839905pt;margin-top:152.930252pt;width:51.05pt;height:10.050pt;mso-position-horizontal-relative:page;mso-position-vertical-relative:page;z-index:-9265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Pagado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479889pt;margin-top:152.930252pt;width:49.35pt;height:19.9pt;mso-position-horizontal-relative:page;mso-position-vertical-relative:page;z-index:-926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Diferencia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por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ajustar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359863pt;margin-top:152.930252pt;width:55.35pt;height:39.450pt;mso-position-horizontal-relative:page;mso-position-vertical-relative:page;z-index:-926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56" w:right="0" w:hanging="137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ajustado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392" w:right="152" w:hanging="236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en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enero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Times New Roman"/>
                      <w:b/>
                      <w:spacing w:val="24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2020</w:t>
                  </w:r>
                  <w:r>
                    <w:rPr>
                      <w:rFonts w:ascii="Times New Roman"/>
                      <w:b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(D)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359833pt;margin-top:152.930252pt;width:56.2pt;height:19.9pt;mso-position-horizontal-relative:page;mso-position-vertical-relative:page;z-index:-9258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Saldo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pendiente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por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ajustar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679321pt;margin-top:167.690247pt;width:35.450pt;height:10.050pt;mso-position-horizontal-relative:page;mso-position-vertical-relative:page;z-index:-925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519897pt;margin-top:182.330246pt;width:11.55pt;height:10.050pt;mso-position-horizontal-relative:page;mso-position-vertical-relative:page;z-index:-925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(B)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999908pt;margin-top:182.330246pt;width:44.3pt;height:10.050pt;mso-position-horizontal-relative:page;mso-position-vertical-relative:page;z-index:-925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(C)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=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(A)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-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(B)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599854pt;margin-top:182.330246pt;width:43.85pt;height:10.050pt;mso-position-horizontal-relative:page;mso-position-vertical-relative:page;z-index:-9248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(E)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=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(C)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-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(D)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519958pt;margin-top:192.530243pt;width:34.15pt;height:52.2pt;mso-position-horizontal-relative:page;mso-position-vertical-relative:page;z-index:-924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Paz</w:t>
                  </w:r>
                </w:p>
                <w:p>
                  <w:pPr>
                    <w:spacing w:line="264" w:lineRule="auto" w:before="1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Comondú</w:t>
                  </w:r>
                  <w:r>
                    <w:rPr>
                      <w:rFonts w:ascii="Times New Roman" w:hAnsi="Times New Roman"/>
                      <w:spacing w:val="2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Mulegé</w:t>
                  </w:r>
                  <w:r>
                    <w:rPr>
                      <w:rFonts w:ascii="Times New Roman" w:hAns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Cabos</w:t>
                  </w:r>
                  <w:r>
                    <w:rPr>
                      <w:rFonts w:ascii="Times New Roman" w:hAns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Loreto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398743pt;margin-top:192.530243pt;width:30.4pt;height:66.350pt;mso-position-horizontal-relative:page;mso-position-vertical-relative:page;z-index:-9244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20,846.1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11,239.7</w:t>
                  </w:r>
                </w:p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12,371.7</w:t>
                  </w:r>
                </w:p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28,603.5</w:t>
                  </w:r>
                </w:p>
                <w:p>
                  <w:pPr>
                    <w:spacing w:before="23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6,758.9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79,819.9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279297pt;margin-top:192.530243pt;width:30.4pt;height:66.350pt;mso-position-horizontal-relative:page;mso-position-vertical-relative:page;z-index:-9241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22,028.3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11,877.2</w:t>
                  </w:r>
                </w:p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13,073.4</w:t>
                  </w:r>
                </w:p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30,225.7</w:t>
                  </w:r>
                </w:p>
                <w:p>
                  <w:pPr>
                    <w:spacing w:before="23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7,142.2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84,346.8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99866pt;margin-top:192.530243pt;width:28.85pt;height:66.350pt;mso-position-horizontal-relative:page;mso-position-vertical-relative:page;z-index:-9239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-1,182.3</w:t>
                  </w:r>
                </w:p>
                <w:p>
                  <w:pPr>
                    <w:spacing w:before="1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-637.4</w:t>
                  </w:r>
                </w:p>
                <w:p>
                  <w:pPr>
                    <w:spacing w:before="18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-701.6</w:t>
                  </w:r>
                </w:p>
                <w:p>
                  <w:pPr>
                    <w:spacing w:before="18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-1,622.2</w:t>
                  </w:r>
                </w:p>
                <w:p>
                  <w:pPr>
                    <w:spacing w:before="23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-383.3</w:t>
                  </w:r>
                </w:p>
                <w:p>
                  <w:pPr>
                    <w:spacing w:before="88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-4,526.9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399811pt;margin-top:192.530243pt;width:28.9pt;height:66.350pt;mso-position-horizontal-relative:page;mso-position-vertical-relative:page;z-index:-9236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-1,182.3</w:t>
                  </w:r>
                </w:p>
                <w:p>
                  <w:pPr>
                    <w:spacing w:before="1"/>
                    <w:ind w:left="121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-637.4</w:t>
                  </w:r>
                </w:p>
                <w:p>
                  <w:pPr>
                    <w:spacing w:before="18"/>
                    <w:ind w:left="238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0.0</w:t>
                  </w:r>
                  <w:r>
                    <w:rPr>
                      <w:rFonts w:asci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*</w:t>
                  </w:r>
                </w:p>
                <w:p>
                  <w:pPr>
                    <w:spacing w:before="18"/>
                    <w:ind w:left="121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-665.1</w:t>
                  </w:r>
                </w:p>
                <w:p>
                  <w:pPr>
                    <w:spacing w:before="23"/>
                    <w:ind w:left="121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-383.3</w:t>
                  </w:r>
                </w:p>
                <w:p>
                  <w:pPr>
                    <w:spacing w:before="88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-2,868.1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359833pt;margin-top:213.050232pt;width:20.3pt;height:20.75pt;mso-position-horizontal-relative:page;mso-position-vertical-relative:page;z-index:-9234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701.6</w:t>
                  </w:r>
                </w:p>
                <w:p>
                  <w:pPr>
                    <w:spacing w:before="1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957.1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759949pt;margin-top:248.810211pt;width:18.45pt;height:10.050pt;mso-position-horizontal-relative:page;mso-position-vertical-relative:page;z-index:-9232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359833pt;margin-top:248.810211pt;width:26.3pt;height:10.050pt;mso-position-horizontal-relative:page;mso-position-vertical-relative:page;z-index:-9229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1,658.7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519958pt;margin-top:262.490204pt;width:281.9pt;height:10.050pt;mso-position-horizontal-relative:page;mso-position-vertical-relative:page;z-index:-9227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Elaboración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519958pt;margin-top:272.210205pt;width:20.5pt;height:19.9pt;mso-position-horizontal-relative:page;mso-position-vertical-relative:page;z-index:-9224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*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Nota: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479401pt;margin-top:272.210205pt;width:243.9pt;height:19.9pt;mso-position-horizontal-relative:page;mso-position-vertical-relative:page;z-index:-9222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Cantidades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menores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que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0.1 </w:t>
                  </w:r>
                  <w:r>
                    <w:rPr>
                      <w:rFonts w:ascii="Times New Roman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miles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pesos.</w:t>
                  </w:r>
                </w:p>
                <w:p>
                  <w:pPr>
                    <w:spacing w:before="1"/>
                    <w:ind w:left="22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Las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operaciones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aritméticas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pueden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coincidir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el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redondeo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cifras.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23.840179pt;width:415.6pt;height:93.7pt;mso-position-horizontal-relative:page;mso-position-vertical-relative:page;z-index:-922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control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mes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por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sea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montos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reportados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Hacienda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Crédito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Público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mes,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bien,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efectúen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necesarios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fin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dichos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realicen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conforme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mecanismo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utilizado,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así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como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presentar</w:t>
                  </w:r>
                  <w:r>
                    <w:rPr>
                      <w:rFonts w:ascii="Times New Roman" w:hAnsi="Times New Roman"/>
                      <w:spacing w:val="53"/>
                    </w:rPr>
                    <w:t> </w:t>
                  </w:r>
                  <w:r>
                    <w:rPr>
                      <w:spacing w:val="-1"/>
                    </w:rPr>
                    <w:t>evidencia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implementadas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efecto.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29.80014pt;width:415.65pt;height:66.8pt;mso-position-horizontal-relative:page;mso-position-vertical-relative:page;z-index:-921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tal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informó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enviaría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propuesta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modificación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Ley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establezca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efectuar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anticipos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estado,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con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montos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estimados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mes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respectivo,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compensarán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meses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subsecuentes;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proporcionada.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09.000122pt;width:415.6pt;height:26.5pt;mso-position-horizontal-relative:page;mso-position-vertical-relative:page;z-index:-921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solventa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parcialmente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47.880127pt;width:222.1pt;height:13.05pt;mso-position-horizontal-relative:page;mso-position-vertical-relative:page;z-index:-921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2019-A-03000-19-0497-01-001  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Recomendación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573.200073pt;width:415.6pt;height:93.7pt;mso-position-horizontal-relative:page;mso-position-vertical-relative:page;z-index:-921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Para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envíe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congreso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local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propuesta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modificación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Ley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establezca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efectuar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anticipos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estado,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montos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estimados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mes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compensarán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los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meses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subsecuentes,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por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>
                      <w:rFonts w:ascii="Times New Roman" w:hAnsi="Times New Roman"/>
                      <w:spacing w:val="87"/>
                      <w:w w:val="99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Fomento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Servicios.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9208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920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4.040001pt;margin-top:180.76001pt;width:375.75pt;height:12pt;mso-position-horizontal-relative:page;mso-position-vertical-relative:page;z-index:-920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4.040001pt;margin-top:250.720016pt;width:375.75pt;height:12pt;mso-position-horizontal-relative:page;mso-position-vertical-relative:page;z-index:-920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919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91960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91936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9191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149.75pt;height:13.05pt;mso-position-horizontal-relative:page;mso-position-vertical-relative:page;z-index:-918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5. 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Fondo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Fomento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Municipal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29.680267pt;width:415.6pt;height:80.25pt;mso-position-horizontal-relative:page;mso-position-vertical-relative:page;z-index:-918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2019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Fomento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(FFM),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se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comprobó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los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cálculos,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estimaciones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operaciones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aritméticas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Estado,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así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como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incluidas,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montos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FFM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definidos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22.320221pt;width:415.6pt;height:53.25pt;mso-position-horizontal-relative:page;mso-position-vertical-relative:page;z-index:-918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julio,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2019,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debido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descenso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Federal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Participable,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SHCP,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(FEIEF);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estos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incrementó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Fomento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87.960205pt;width:415.65pt;height:66.8pt;mso-position-horizontal-relative:page;mso-position-vertical-relative:page;z-index:-918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esta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forma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presentada,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208,487.5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pesos,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al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/>
                    <w:t>100.0%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pagados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Fomento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Municipal,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así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7,440.4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/>
                    <w:t>pesos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FEIEF,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FFM.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67.160156pt;width:415.65pt;height:133.9pt;mso-position-horizontal-relative:page;mso-position-vertical-relative:page;z-index:-917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2019,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anticipadamente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un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monto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estimado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16,622.4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pesos,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mayor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en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747.1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pesos,</w:t>
                  </w:r>
                  <w:r>
                    <w:rPr>
                      <w:rFonts w:ascii="Times New Roman" w:hAnsi="Times New Roman"/>
                      <w:spacing w:val="6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15,875.3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pesos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correspondían,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conformidad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con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pagado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SHCP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mes;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diferencia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ajustada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2020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(fecha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corte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revisión),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excepto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Paz,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situación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evidenció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cuándo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aplicó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descuento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correspondiente.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este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justificó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los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estimados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FFM,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pues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Ley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alguna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otra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normativa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prevé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el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por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estimados.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Lo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como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se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detalla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9176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91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91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91696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91672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96.360001pt;margin-top:166.320007pt;width:391pt;height:.1pt;mso-position-horizontal-relative:page;mso-position-vertical-relative:page;z-index:-91648" coordorigin="1927,3326" coordsize="7820,2">
            <v:shape style="position:absolute;left:1927;top:3326;width:7820;height:2" coordorigin="1927,3326" coordsize="7820,0" path="m1927,3326l9746,332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96.360001pt;margin-top:214.920013pt;width:391pt;height:.1pt;mso-position-horizontal-relative:page;mso-position-vertical-relative:page;z-index:-91624" coordorigin="1927,4298" coordsize="7820,2">
            <v:shape style="position:absolute;left:1927;top:4298;width:7820;height:2" coordorigin="1927,4298" coordsize="7820,0" path="m1927,4298l9746,429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96.360001pt;margin-top:292.080017pt;width:391pt;height:.1pt;mso-position-horizontal-relative:page;mso-position-vertical-relative:page;z-index:-91600" coordorigin="1927,5842" coordsize="7820,2">
            <v:shape style="position:absolute;left:1927;top:5842;width:7820;height:2" coordorigin="1927,5842" coordsize="7820,0" path="m1927,5842l9746,5842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9157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439896pt;margin-top:112.250275pt;width:366.85pt;height:49.2pt;mso-position-horizontal-relative:page;mso-position-vertical-relative:page;z-index:-9155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0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RECURSOS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ESTIMADOS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LAS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FEDERALES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FOMENTO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MUNICIPAL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PAGADAS</w:t>
                  </w:r>
                  <w:r>
                    <w:rPr>
                      <w:rFonts w:ascii="Times New Roman"/>
                      <w:b/>
                      <w:spacing w:val="63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PROVISIONALMENTE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ESTADO,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EN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DICIEMBRE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2019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4" w:lineRule="exact" w:before="0"/>
                    <w:ind w:left="1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(Miles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Pesos)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758759pt;margin-top:170.210251pt;width:51.05pt;height:10.050pt;mso-position-horizontal-relative:page;mso-position-vertical-relative:page;z-index:-9152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Pagado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719879pt;margin-top:171.650253pt;width:49.35pt;height:19.8pt;mso-position-horizontal-relative:page;mso-position-vertical-relative:page;z-index:-9150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Diferencia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por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ajustar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23996pt;margin-top:171.650253pt;width:56.2pt;height:19.8pt;mso-position-horizontal-relative:page;mso-position-vertical-relative:page;z-index:-9148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Saldo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pendiente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por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ajustar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678741pt;margin-top:178.010239pt;width:63.55pt;height:29.6pt;mso-position-horizontal-relative:page;mso-position-vertical-relative:page;z-index:-9145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Distribuido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52" w:right="248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y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Publicado</w:t>
                  </w:r>
                  <w:r>
                    <w:rPr>
                      <w:rFonts w:ascii="Times New Roman"/>
                      <w:b/>
                      <w:spacing w:val="27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(A)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159943pt;margin-top:178.010239pt;width:65.45pt;height:29.6pt;mso-position-horizontal-relative:page;mso-position-vertical-relative:page;z-index:-914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ajustado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en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178" w:right="173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enero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de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2020</w:t>
                  </w:r>
                  <w:r>
                    <w:rPr>
                      <w:rFonts w:ascii="Times New Roman"/>
                      <w:b/>
                      <w:spacing w:val="24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(D)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998772pt;margin-top:187.850235pt;width:35.450pt;height:10.050pt;mso-position-horizontal-relative:page;mso-position-vertical-relative:page;z-index:-914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39929pt;margin-top:203.930237pt;width:44.3pt;height:10.050pt;mso-position-horizontal-relative:page;mso-position-vertical-relative:page;z-index:-9138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(C)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=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(A)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-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(B)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47998pt;margin-top:203.930237pt;width:43.85pt;height:10.050pt;mso-position-horizontal-relative:page;mso-position-vertical-relative:page;z-index:-913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(E)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=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(C)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-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(D)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39896pt;margin-top:205.490234pt;width:11.55pt;height:10.050pt;mso-position-horizontal-relative:page;mso-position-vertical-relative:page;z-index:-913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(B)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99924pt;margin-top:215.690231pt;width:30.4pt;height:73.9pt;mso-position-horizontal-relative:page;mso-position-vertical-relative:page;z-index:-913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4,070.4</w:t>
                  </w:r>
                </w:p>
                <w:p>
                  <w:pPr>
                    <w:spacing w:before="6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2,433.4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2,333.8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4,955.0</w:t>
                  </w:r>
                </w:p>
                <w:p>
                  <w:pPr>
                    <w:spacing w:before="6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2,082.7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15,875.3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519897pt;margin-top:215.690231pt;width:30.4pt;height:73.9pt;mso-position-horizontal-relative:page;mso-position-vertical-relative:page;z-index:-9128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4,261.9</w:t>
                  </w:r>
                </w:p>
                <w:p>
                  <w:pPr>
                    <w:spacing w:before="6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2,548.0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2,443.6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5,188.2</w:t>
                  </w:r>
                </w:p>
                <w:p>
                  <w:pPr>
                    <w:spacing w:before="6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2,180.7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16,622.4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159882pt;margin-top:215.690231pt;width:22.7pt;height:73.9pt;mso-position-horizontal-relative:page;mso-position-vertical-relative:page;z-index:-912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-191.6</w:t>
                  </w:r>
                </w:p>
                <w:p>
                  <w:pPr>
                    <w:spacing w:before="6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-114.5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-109.8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-233.2</w:t>
                  </w:r>
                </w:p>
                <w:p>
                  <w:pPr>
                    <w:spacing w:before="61"/>
                    <w:ind w:left="99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-98.0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-747.1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079803pt;margin-top:215.690231pt;width:22.75pt;height:73.9pt;mso-position-horizontal-relative:page;mso-position-vertical-relative:page;z-index:-9124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51" w:right="0" w:hanging="13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-191.6</w:t>
                  </w:r>
                </w:p>
                <w:p>
                  <w:pPr>
                    <w:spacing w:before="61"/>
                    <w:ind w:left="13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0.0*</w:t>
                  </w:r>
                </w:p>
                <w:p>
                  <w:pPr>
                    <w:spacing w:line="312" w:lineRule="auto" w:before="59"/>
                    <w:ind w:left="151" w:right="17" w:hanging="51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-0.0*</w:t>
                  </w:r>
                  <w:r>
                    <w:rPr>
                      <w:rFonts w:ascii="Times New Roman"/>
                      <w:spacing w:val="21"/>
                      <w:sz w:val="16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  <w:t>0.0*</w:t>
                  </w:r>
                </w:p>
                <w:p>
                  <w:pPr>
                    <w:spacing w:before="2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-0.0*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-191.6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839958pt;margin-top:218.690231pt;width:34.15pt;height:61.2pt;mso-position-horizontal-relative:page;mso-position-vertical-relative:page;z-index:-9121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Paz</w:t>
                  </w:r>
                </w:p>
                <w:p>
                  <w:pPr>
                    <w:spacing w:line="312" w:lineRule="auto" w:before="61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Comondú</w:t>
                  </w:r>
                  <w:r>
                    <w:rPr>
                      <w:rFonts w:ascii="Times New Roman" w:hAnsi="Times New Roman"/>
                      <w:spacing w:val="2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Mulegé</w:t>
                  </w:r>
                  <w:r>
                    <w:rPr>
                      <w:rFonts w:ascii="Times New Roman" w:hAns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Cabos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Loreto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559845pt;margin-top:228.530228pt;width:20.3pt;height:61.05pt;mso-position-horizontal-relative:page;mso-position-vertical-relative:page;z-index:-9119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114.5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109.8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233.2</w:t>
                  </w:r>
                </w:p>
                <w:p>
                  <w:pPr>
                    <w:spacing w:before="6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98.0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555.5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079941pt;margin-top:282.530212pt;width:18.45pt;height:10.050pt;mso-position-horizontal-relative:page;mso-position-vertical-relative:page;z-index:-9116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839958pt;margin-top:295.850189pt;width:281.9pt;height:10.050pt;mso-position-horizontal-relative:page;mso-position-vertical-relative:page;z-index:-9114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Elaboración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839363pt;margin-top:308.570190pt;width:20.5pt;height:22.8pt;mso-position-horizontal-relative:page;mso-position-vertical-relative:page;z-index:-9112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*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Nota: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799377pt;margin-top:308.570190pt;width:243.9pt;height:22.8pt;mso-position-horizontal-relative:page;mso-position-vertical-relative:page;z-index:-9109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Cantidades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menores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que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0.1 </w:t>
                  </w:r>
                  <w:r>
                    <w:rPr>
                      <w:rFonts w:ascii="Times New Roman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miles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pesos.</w:t>
                  </w:r>
                </w:p>
                <w:p>
                  <w:pPr>
                    <w:spacing w:before="59"/>
                    <w:ind w:left="22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Las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operaciones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aritméticas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pueden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coincidir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el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redondeo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cifras.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63.200165pt;width:415.6pt;height:93.6pt;mso-position-horizontal-relative:page;mso-position-vertical-relative:page;z-index:-910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control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mes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por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/>
                    <w:t>Fomento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Municipal,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montos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reportados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Hacienda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Crédito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Público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mes,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bien,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efectúen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necesarios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dichos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realicen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conforme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mecanismo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utilizado,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así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como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presentar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implementadas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efecto.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69.160126pt;width:415.6pt;height:66.8pt;mso-position-horizontal-relative:page;mso-position-vertical-relative:page;z-index:-910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tal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informó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enviaría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congreso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propuesta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modificación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Ley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establezca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efectuar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anticipos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estado,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con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montos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estimados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mes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compensarán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meses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subsecuentes;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proporcionada.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48.240112pt;width:415.6pt;height:53.4pt;mso-position-horizontal-relative:page;mso-position-vertical-relative:page;z-index:-910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virtud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esta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situación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este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vincula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con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recomendación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señalada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4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este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documento,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cual,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deberá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considerar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2"/>
                    </w:rPr>
                    <w:t>lo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descrito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efectuar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procedentes.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14.000061pt;width:415.6pt;height:26.5pt;mso-position-horizontal-relative:page;mso-position-vertical-relative:page;z-index:-910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9097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909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.360001pt;margin-top:155.320007pt;width:391pt;height:12pt;mso-position-horizontal-relative:page;mso-position-vertical-relative:page;z-index:-90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.360001pt;margin-top:203.920013pt;width:391pt;height:12pt;mso-position-horizontal-relative:page;mso-position-vertical-relative:page;z-index:-90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.360001pt;margin-top:281.080017pt;width:391pt;height:12pt;mso-position-horizontal-relative:page;mso-position-vertical-relative:page;z-index:-908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908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9083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9080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9078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55pt;height:26.5pt;mso-position-horizontal-relative:page;mso-position-vertical-relative:page;z-index:-9076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La(s)</w:t>
                  </w:r>
                  <w:r>
                    <w:rPr>
                      <w:rFonts w:ascii="Calibri" w:hAnsi="Calibri"/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9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acción(es)</w:t>
                  </w:r>
                  <w:r>
                    <w:rPr>
                      <w:rFonts w:ascii="Calibri" w:hAnsi="Calibri"/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4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vinculada(s)</w:t>
                  </w:r>
                  <w:r>
                    <w:rPr>
                      <w:rFonts w:ascii="Calibri" w:hAnsi="Calibri"/>
                      <w:b/>
                      <w:spacing w:val="-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b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resultado</w:t>
                  </w:r>
                  <w:r>
                    <w:rPr>
                      <w:rFonts w:ascii="Calibri" w:hAnsi="Calibri"/>
                      <w:b/>
                      <w:spacing w:val="-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se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presenta(n)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el(los)</w:t>
                  </w:r>
                  <w:r>
                    <w:rPr>
                      <w:rFonts w:ascii="Calibri" w:hAnsi="Calibri"/>
                      <w:b/>
                      <w:spacing w:val="3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resultado(s)</w:t>
                  </w:r>
                  <w:r>
                    <w:rPr>
                      <w:rFonts w:ascii="Calibri" w:hAnsi="Calibri"/>
                      <w:b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con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su(s)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respectiva(s)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acción(es)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que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se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enlista(n)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continuación: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43.120255pt;width:234.95pt;height:13.05pt;mso-position-horizontal-relative:page;mso-position-vertical-relative:page;z-index:-907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4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-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2019-A-03000-19-0497-01-001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68.560242pt;width:231.25pt;height:13.05pt;mso-position-horizontal-relative:page;mso-position-vertical-relative:page;z-index:-907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6. 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Impuesto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Especial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sobre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Producción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Servicios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94.000244pt;width:415.65pt;height:80.25pt;mso-position-horizontal-relative:page;mso-position-vertical-relative:page;z-index:-906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2019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(IEPS),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comprobó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los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cálculos,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estimaciones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operaciones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aritméticas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por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/>
                    <w:t>Estado,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así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como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incluidas,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con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montos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IEPS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definidos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86.520203pt;width:415.65pt;height:66.8pt;mso-position-horizontal-relative:page;mso-position-vertical-relative:page;z-index:-906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esta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forma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presentada,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32,985.3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pesos,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equivalentes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22.0%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a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por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por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y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Servicios,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los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por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149,933.0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3967pt;margin-top:365.720184pt;width:415.6pt;height:133.9pt;mso-position-horizontal-relative:page;mso-position-vertical-relative:page;z-index:-906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en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2019,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se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anticipadamente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los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monto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estimado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2,519.9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pesos,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menor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41.8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pesos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/>
                    <w:t>2,561.7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correspondían,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conformidad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pagado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SHCP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ese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mes;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diferencia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distribuida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2020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(fecha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corte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>
                      <w:spacing w:val="-1"/>
                    </w:rPr>
                    <w:t>revisión),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pero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Paz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sólo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pagaron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7.5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pesos,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menor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10.9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pesos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correspondían.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evidenció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cuándo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entregado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saldo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restante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ese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municipio.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tal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2"/>
                    </w:rPr>
                    <w:t>no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justificó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estimados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IEPS,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pues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en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alguna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otra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normativa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se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prevé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estimados.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tabla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9061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905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905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90544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90520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191.040009pt;width:413.65pt;height:.1pt;mso-position-horizontal-relative:page;mso-position-vertical-relative:page;z-index:-90496" coordorigin="1702,3821" coordsize="8273,2">
            <v:shape style="position:absolute;left:1702;top:3821;width:8273;height:2" coordorigin="1702,3821" coordsize="8273,0" path="m1702,3821l9974,3821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268.080017pt;width:413.65pt;height:.1pt;mso-position-horizontal-relative:page;mso-position-vertical-relative:page;z-index:-90472" coordorigin="1702,5362" coordsize="8273,2">
            <v:shape style="position:absolute;left:1702;top:5362;width:8273;height:2" coordorigin="1702,5362" coordsize="8273,0" path="m1702,5362l9974,5362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9044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679642pt;margin-top:106.610275pt;width:408.25pt;height:52.2pt;mso-position-horizontal-relative:page;mso-position-vertical-relative:page;z-index:-9042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RECURSOS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ESTIMADOS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FEDERALES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IMPUESTO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ESPECIAL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SOBRE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PRODUCCIÓN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spacing w:val="6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SERVICIOS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PAGADAS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PROVISIONALMENTE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ESTADO,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EN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DICIEMBRE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61"/>
                    <w:ind w:left="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39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16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02pt;margin-top:148.730255pt;width:3.8pt;height:10.050pt;mso-position-horizontal-relative:page;mso-position-vertical-relative:page;z-index:-9040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19986pt;margin-top:161.930252pt;width:63.55pt;height:29.6pt;mso-position-horizontal-relative:page;mso-position-vertical-relative:page;z-index:-9037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Distribuido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52" w:right="248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y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Publicado</w:t>
                  </w:r>
                  <w:r>
                    <w:rPr>
                      <w:rFonts w:ascii="Times New Roman"/>
                      <w:b/>
                      <w:spacing w:val="27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(A)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159882pt;margin-top:161.930252pt;width:49.35pt;height:29.6pt;mso-position-horizontal-relative:page;mso-position-vertical-relative:page;z-index:-9035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62" w:right="0" w:hanging="243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Diferencia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por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70" w:right="67" w:firstLine="19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ajustar</w:t>
                  </w:r>
                  <w:r>
                    <w:rPr>
                      <w:rFonts w:ascii="Times New Roman"/>
                      <w:b/>
                      <w:spacing w:val="23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(C)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=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(A)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-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(B)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559906pt;margin-top:161.930252pt;width:65.45pt;height:29.6pt;mso-position-horizontal-relative:page;mso-position-vertical-relative:page;z-index:-9032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ajustado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en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178" w:right="173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enero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de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2020</w:t>
                  </w:r>
                  <w:r>
                    <w:rPr>
                      <w:rFonts w:ascii="Times New Roman"/>
                      <w:b/>
                      <w:spacing w:val="24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(D)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1994pt;margin-top:161.930252pt;width:56.2pt;height:29.6pt;mso-position-horizontal-relative:page;mso-position-vertical-relative:page;z-index:-9030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Saldo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pendiente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144" w:right="140" w:hanging="1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por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ajustar</w:t>
                  </w:r>
                  <w:r>
                    <w:rPr>
                      <w:rFonts w:ascii="Times New Roman"/>
                      <w:b/>
                      <w:spacing w:val="22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(E)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=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(C)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-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(D)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399841pt;margin-top:165.410248pt;width:51.05pt;height:22.8pt;mso-position-horizontal-relative:page;mso-position-vertical-relative:page;z-index:-9028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Pagado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59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(B)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119911pt;margin-top:171.770248pt;width:35.450pt;height:10.050pt;mso-position-horizontal-relative:page;mso-position-vertical-relative:page;z-index:-9025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71933pt;margin-top:191.930237pt;width:26.3pt;height:73.9pt;mso-position-horizontal-relative:page;mso-position-vertical-relative:page;z-index:-902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669.0</w:t>
                  </w:r>
                </w:p>
                <w:p>
                  <w:pPr>
                    <w:spacing w:before="59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360.7</w:t>
                  </w:r>
                </w:p>
                <w:p>
                  <w:pPr>
                    <w:spacing w:before="61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397.1</w:t>
                  </w:r>
                </w:p>
                <w:p>
                  <w:pPr>
                    <w:spacing w:before="59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918.0</w:t>
                  </w:r>
                </w:p>
                <w:p>
                  <w:pPr>
                    <w:spacing w:before="59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216.9</w:t>
                  </w:r>
                </w:p>
                <w:p>
                  <w:pPr>
                    <w:spacing w:before="6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2,561.7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239288pt;margin-top:191.930237pt;width:26.3pt;height:73.9pt;mso-position-horizontal-relative:page;mso-position-vertical-relative:page;z-index:-902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658.1</w:t>
                  </w:r>
                </w:p>
                <w:p>
                  <w:pPr>
                    <w:spacing w:before="59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354.8</w:t>
                  </w:r>
                </w:p>
                <w:p>
                  <w:pPr>
                    <w:spacing w:before="61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390.6</w:t>
                  </w:r>
                </w:p>
                <w:p>
                  <w:pPr>
                    <w:spacing w:before="59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903.0</w:t>
                  </w:r>
                </w:p>
                <w:p>
                  <w:pPr>
                    <w:spacing w:before="59"/>
                    <w:ind w:left="12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213.4</w:t>
                  </w:r>
                </w:p>
                <w:p>
                  <w:pPr>
                    <w:spacing w:before="6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2,519.9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879272pt;margin-top:191.930237pt;width:16.25pt;height:73.9pt;mso-position-horizontal-relative:page;mso-position-vertical-relative:page;z-index:-9018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10.9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5.9</w:t>
                  </w:r>
                </w:p>
                <w:p>
                  <w:pPr>
                    <w:spacing w:before="6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6.5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15.0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3.5</w:t>
                  </w:r>
                </w:p>
                <w:p>
                  <w:pPr>
                    <w:spacing w:before="6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41.8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199219pt;margin-top:191.930237pt;width:16.25pt;height:73.9pt;mso-position-horizontal-relative:page;mso-position-vertical-relative:page;z-index:-901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7.5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5.9</w:t>
                  </w:r>
                </w:p>
                <w:p>
                  <w:pPr>
                    <w:spacing w:before="6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6.5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15.0</w:t>
                  </w:r>
                </w:p>
                <w:p>
                  <w:pPr>
                    <w:spacing w:before="59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3.5</w:t>
                  </w:r>
                </w:p>
                <w:p>
                  <w:pPr>
                    <w:spacing w:before="6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38.4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559814pt;margin-top:191.930237pt;width:18.7pt;height:73.9pt;mso-position-horizontal-relative:page;mso-position-vertical-relative:page;z-index:-901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28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3.4</w:t>
                  </w:r>
                </w:p>
                <w:p>
                  <w:pPr>
                    <w:spacing w:before="59"/>
                    <w:ind w:left="7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0.0*</w:t>
                  </w:r>
                </w:p>
                <w:p>
                  <w:pPr>
                    <w:spacing w:before="61"/>
                    <w:ind w:left="7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0.0*</w:t>
                  </w:r>
                </w:p>
                <w:p>
                  <w:pPr>
                    <w:spacing w:line="312" w:lineRule="auto" w:before="59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-0.0*</w:t>
                  </w:r>
                  <w:r>
                    <w:rPr>
                      <w:rFonts w:ascii="Times New Roman"/>
                      <w:spacing w:val="21"/>
                      <w:sz w:val="16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  <w:t>0.0*</w:t>
                  </w:r>
                </w:p>
                <w:p>
                  <w:pPr>
                    <w:spacing w:before="2"/>
                    <w:ind w:left="128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194.810242pt;width:34.15pt;height:61.05pt;mso-position-horizontal-relative:page;mso-position-vertical-relative:page;z-index:-901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Paz</w:t>
                  </w:r>
                </w:p>
                <w:p>
                  <w:pPr>
                    <w:spacing w:line="314" w:lineRule="auto" w:before="59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Comondú</w:t>
                  </w:r>
                  <w:r>
                    <w:rPr>
                      <w:rFonts w:ascii="Times New Roman" w:hAnsi="Times New Roman"/>
                      <w:spacing w:val="2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Mulegé</w:t>
                  </w:r>
                  <w:r>
                    <w:rPr>
                      <w:rFonts w:ascii="Times New Roman" w:hAns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Cabos</w:t>
                  </w:r>
                </w:p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Loreto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599945pt;margin-top:258.650208pt;width:18.45pt;height:10.050pt;mso-position-horizontal-relative:page;mso-position-vertical-relative:page;z-index:-9008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271.850220pt;width:281.9pt;height:10.050pt;mso-position-horizontal-relative:page;mso-position-vertical-relative:page;z-index:-900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Elaboración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364pt;margin-top:284.690216pt;width:5.95pt;height:10.050pt;mso-position-horizontal-relative:page;mso-position-vertical-relative:page;z-index:-9004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*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719353pt;margin-top:284.690216pt;width:146.3pt;height:10.050pt;mso-position-horizontal-relative:page;mso-position-vertical-relative:page;z-index:-9001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Cantidades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menores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que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0.1</w:t>
                  </w:r>
                  <w:r>
                    <w:rPr>
                      <w:rFonts w:asci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miles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26.480194pt;width:415.6pt;height:53.4pt;mso-position-horizontal-relative:page;mso-position-vertical-relative:page;z-index:-899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acredita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3.4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aplicados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municipio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Paz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14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febrero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2020,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como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parte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pagadas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92.120148pt;width:415.6pt;height:53.4pt;mso-position-horizontal-relative:page;mso-position-vertical-relative:page;z-index:-899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Interno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Control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Sur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inició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posibles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efectos,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CG/EPRA/163/2020,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promovida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57.880127pt;width:415.6pt;height:80.25pt;mso-position-horizontal-relative:page;mso-position-vertical-relative:page;z-index:-899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control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a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mes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por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y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Servicios,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sea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con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en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montos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reportados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por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Hacienda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Crédito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Público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ese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mes,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bien,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efectúen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necesarios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fin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esos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realicen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conforme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mecanismo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utilizado,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así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como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>
                      <w:spacing w:val="-1"/>
                    </w:rPr>
                    <w:t>presentar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implementadas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efecto.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50.400085pt;width:415.6pt;height:66.8pt;mso-position-horizontal-relative:page;mso-position-vertical-relative:page;z-index:-899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tal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informó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enviaría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congreso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propuesta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modificación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Ley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establezca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efectuar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anticipos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estado,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con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montos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estimados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mes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compensarán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meses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subsecuentes;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proporcionada.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29.600037pt;width:415.6pt;height:53.4pt;mso-position-horizontal-relative:page;mso-position-vertical-relative:page;z-index:-898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virtud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esta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situación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este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vincula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con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recomendación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señalada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4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este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documento,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cual,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deberá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considerar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2"/>
                    </w:rPr>
                    <w:t>lo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descrito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efectuar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procedentes.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987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98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180.040009pt;width:413.65pt;height:12pt;mso-position-horizontal-relative:page;mso-position-vertical-relative:page;z-index:-898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257.080017pt;width:413.65pt;height:12pt;mso-position-horizontal-relative:page;mso-position-vertical-relative:page;z-index:-898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97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975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972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970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pt;height:26.5pt;mso-position-horizontal-relative:page;mso-position-vertical-relative:page;z-index:-896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43.120255pt;width:415.55pt;height:26.5pt;mso-position-horizontal-relative:page;mso-position-vertical-relative:page;z-index:-8965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La(s)</w:t>
                  </w:r>
                  <w:r>
                    <w:rPr>
                      <w:rFonts w:ascii="Calibri" w:hAnsi="Calibri"/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9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acción(es)</w:t>
                  </w:r>
                  <w:r>
                    <w:rPr>
                      <w:rFonts w:ascii="Calibri" w:hAnsi="Calibri"/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4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vinculada(s)</w:t>
                  </w:r>
                  <w:r>
                    <w:rPr>
                      <w:rFonts w:ascii="Calibri" w:hAnsi="Calibri"/>
                      <w:b/>
                      <w:spacing w:val="-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b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resultado</w:t>
                  </w:r>
                  <w:r>
                    <w:rPr>
                      <w:rFonts w:ascii="Calibri" w:hAnsi="Calibri"/>
                      <w:b/>
                      <w:spacing w:val="-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se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presenta(n)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el(los)</w:t>
                  </w:r>
                  <w:r>
                    <w:rPr>
                      <w:rFonts w:ascii="Calibri" w:hAnsi="Calibri"/>
                      <w:b/>
                      <w:spacing w:val="3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resultado(s)</w:t>
                  </w:r>
                  <w:r>
                    <w:rPr>
                      <w:rFonts w:ascii="Calibri" w:hAnsi="Calibri"/>
                      <w:b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0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con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su(s)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respectiva(s)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acción(es)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que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se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enlista(n)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continuación: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82.000244pt;width:234.95pt;height:13.05pt;mso-position-horizontal-relative:page;mso-position-vertical-relative:page;z-index:-896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4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-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2019-A-03000-19-0497-01-001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07.440231pt;width:186.1pt;height:13.05pt;mso-position-horizontal-relative:page;mso-position-vertical-relative:page;z-index:-896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7. 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Fondo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Recaudación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32.880219pt;width:415.6pt;height:80.150pt;mso-position-horizontal-relative:page;mso-position-vertical-relative:page;z-index:-895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2019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(FOFIR),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comprobó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cálculos,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estimaciones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operaciones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aritméticas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Estado,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así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como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incluidas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corresponden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montos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FOFIR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definidos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25.400177pt;width:415.6pt;height:53.4pt;mso-position-horizontal-relative:page;mso-position-vertical-relative:page;z-index:-895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julio,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2019,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debido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descenso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Federal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Participable,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SHCP,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(FEIEF);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estos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incrementó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Fiscalización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Recaudación.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91.160156pt;width:415.65pt;height:66.7pt;mso-position-horizontal-relative:page;mso-position-vertical-relative:page;z-index:-895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esta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forma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presentada,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44,352.5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pesos,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equivalentes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20.0%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por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Recaudación,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221,762.5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pesos,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así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como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2,110.2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pesos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10,551.2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pesos,</w:t>
                  </w:r>
                  <w:r>
                    <w:rPr>
                      <w:rFonts w:ascii="Times New Roman" w:hAnsi="Times New Roman"/>
                      <w:spacing w:val="60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pagados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FEIEF,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FOFIR.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70.240143pt;width:316.55pt;height:13.05pt;mso-position-horizontal-relative:page;mso-position-vertical-relative:page;z-index:-895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8. 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Fondo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Compensación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Impuesto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Sobre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Automóviles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Nuevos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95.680115pt;width:415.65pt;height:93.7pt;mso-position-horizontal-relative:page;mso-position-vertical-relative:page;z-index:-894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2019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Compensación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Automóviles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/>
                    <w:t>Nuevos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(FOCO-ISAN),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comprobó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aplicó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coeficiente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publicado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Boletín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14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2019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20.0%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monto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mensual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SHCP,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correspondía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fondo.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variable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utilizada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refería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monto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recaudado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2017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Automóviles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Nuevos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define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01.640076pt;width:415.65pt;height:66.8pt;mso-position-horizontal-relative:page;mso-position-vertical-relative:page;z-index:-894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esta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forma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presentada,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Paz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Cabos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(únicos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recaudó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ISAN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2017)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2,410.0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pesos,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equivalentes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20.0%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por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Compensación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Automóviles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Nuevos,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fueron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12,050.1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944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94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9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936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934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932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267pt;height:13.05pt;mso-position-horizontal-relative:page;mso-position-vertical-relative:page;z-index:-8929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9. 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Venta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Final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Gasolinas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Diésel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29.680267pt;width:415.65pt;height:93.7pt;mso-position-horizontal-relative:page;mso-position-vertical-relative:page;z-index:-892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2019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por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Venta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Final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y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Diésel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(IEPS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y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Diésel),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/>
                    <w:t>comprobó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cálculos,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estimaciones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operaciones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aritméticas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por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Estado,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así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como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incluidas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y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los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montos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IEPS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Diésel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definidos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35.760223pt;width:415.65pt;height:66.7pt;mso-position-horizontal-relative:page;mso-position-vertical-relative:page;z-index:-8924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Estos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integran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importes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por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Tesorería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y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por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autoliquidables,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por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este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segundo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caso,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por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su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naturaleza,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distribuidos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los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con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mes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desfase;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por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ejemplo,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los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51"/>
                    </w:rPr>
                    <w:t> </w:t>
                  </w:r>
                  <w:r>
                    <w:rPr>
                      <w:spacing w:val="-1"/>
                    </w:rPr>
                    <w:t>recaudados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2019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(primer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mes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año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recaudaron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incentivo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entidad)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entregaron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año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referido.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14.840179pt;width:415.65pt;height:53.4pt;mso-position-horizontal-relative:page;mso-position-vertical-relative:page;z-index:-892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esta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forma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presentada,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63,847.5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pesos,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equivalentes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20.0%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por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Venta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Final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fueron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319,237.3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80.600159pt;width:269.650pt;height:13.05pt;mso-position-horizontal-relative:page;mso-position-vertical-relative:page;z-index:-892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10. 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Incentivos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Impuesto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Sobre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Automóviles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Nuevos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05.920166pt;width:415.6pt;height:80.25pt;mso-position-horizontal-relative:page;mso-position-vertical-relative:page;z-index:-891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2019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por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Automóviles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Nuevos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(ISAN),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se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comprobó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cálculos,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estimaciones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operaciones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aritméticas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Estado,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así</w:t>
                  </w:r>
                  <w:r>
                    <w:rPr>
                      <w:rFonts w:ascii="Times New Roman" w:hAnsi="Times New Roman"/>
                      <w:spacing w:val="101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incluidas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se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coeficientes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montos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ISAN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definidos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98.56012pt;width:415.6pt;height:53.4pt;mso-position-horizontal-relative:page;mso-position-vertical-relative:page;z-index:-891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Estos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/>
                    <w:t>son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autoliquidables</w:t>
                  </w:r>
                  <w:r>
                    <w:rPr/>
                    <w:t>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/>
                      <w:spacing w:val="28"/>
                    </w:rPr>
                  </w:r>
                  <w:r>
                    <w:rPr/>
                    <w:t>y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/>
                    <w:t>por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/>
                      <w:spacing w:val="28"/>
                    </w:rPr>
                  </w:r>
                  <w:r>
                    <w:rPr/>
                    <w:t>su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>
                      <w:spacing w:val="-1"/>
                    </w:rPr>
                    <w:t>naturaleza</w:t>
                  </w:r>
                  <w:r>
                    <w:rPr/>
                    <w:t>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/>
                      <w:spacing w:val="28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/>
                      <w:spacing w:val="27"/>
                    </w:rPr>
                  </w:r>
                  <w:r>
                    <w:rPr>
                      <w:spacing w:val="-1"/>
                    </w:rPr>
                    <w:t>distribuidos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/>
                      <w:spacing w:val="27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/>
                    <w:t>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con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desfase;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ejemplo,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recaudados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entregaron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ese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año,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2019,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terminó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64.200073pt;width:415.6pt;height:53.4pt;mso-position-horizontal-relative:page;mso-position-vertical-relative:page;z-index:-891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mensual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comprobada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mes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2019,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se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liquidó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2020,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924.8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pesos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750.3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pesos,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correspondían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al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20.0%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3,751.4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 w:hAnsi="Times New Roman"/>
                      <w:spacing w:val="-1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pesos,</w:t>
                  </w:r>
                  <w:r>
                    <w:rPr>
                      <w:rFonts w:ascii="Times New Roman" w:hAnsi="Times New Roman"/>
                      <w:spacing w:val="65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reportados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Hacienda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Crédito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Público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mes.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29.960083pt;width:415.65pt;height:66.8pt;mso-position-horizontal-relative:page;mso-position-vertical-relative:page;z-index:-891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Paz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Cabos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(únicos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recaudó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ISAN)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15,231.0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pesos,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equivalente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20.2%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75,282.1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pesos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reportados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Hacienda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2019,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dichos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incentivos,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mayor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legislatura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908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90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90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9008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8984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896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3967pt;margin-top:104.240273pt;width:415.65pt;height:80.25pt;mso-position-horizontal-relative:page;mso-position-vertical-relative:page;z-index:-889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evidencias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mensual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comprobada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mes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2019,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se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liquidó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2020,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justifica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monto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adicional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pagado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174.5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pesos,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contribución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realizada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noviembre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2019,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cuyo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Comprobante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Digital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Internet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respectivo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generó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2020,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registró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como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ingreso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96.880234pt;width:415.6pt;height:26.5pt;mso-position-horizontal-relative:page;mso-position-vertical-relative:page;z-index:-889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35.760223pt;width:151.550pt;height:13.05pt;mso-position-horizontal-relative:page;mso-position-vertical-relative:page;z-index:-888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11. 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Tenencia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o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Uso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Vehículos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61.0802pt;width:415.65pt;height:80.25pt;mso-position-horizontal-relative:page;mso-position-vertical-relative:page;z-index:-888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2019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Tenencia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Uso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Vehículos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(Tenencia),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comprobó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cálculos,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estimaciones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operaciones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aritméticas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por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Estado,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así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como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incluidas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definidas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53.720184pt;width:415.6pt;height:53.4pt;mso-position-horizontal-relative:page;mso-position-vertical-relative:page;z-index:-888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Estos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son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autoliquidables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y,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/>
                    <w:t>por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su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naturaleza,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distribuidos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con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desfase;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ejemplo,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recaudados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entregaron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año,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2019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terminó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19.360138pt;width:415.6pt;height:80.25pt;mso-position-horizontal-relative:page;mso-position-vertical-relative:page;z-index:-888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mensual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comprobada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mes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septiembre,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liquidó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octubre,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18.8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pesos,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/>
                    <w:t>menor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20.2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correspondían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20.0%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100.8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pesos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reportados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mes;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asimismo,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diciembre,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distribuyeron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5.6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/>
                    <w:t>pesos,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mayor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4.3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pesos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equivalentes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al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20.0%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21.5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reportaron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concepto,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esas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diferencias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compensaron.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12.000122pt;width:415.65pt;height:39.950pt;mso-position-horizontal-relative:page;mso-position-vertical-relative:page;z-index:-887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noviembre,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si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bien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distribuyeron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publicaron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2.7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pesos,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equivalentes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20.0%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13.3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pesos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/>
                    <w:t>monto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8.7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pesos,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decir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6.0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más.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64.200073pt;width:415.65pt;height:66.8pt;mso-position-horizontal-relative:page;mso-position-vertical-relative:page;z-index:-887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esta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forma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presentada,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los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215.4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pesos;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221.4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pesos,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equivalente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20.6%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esos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reportados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Tenencia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Uso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Vehículos,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por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1,076.9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43.400085pt;width:415.65pt;height:53.4pt;mso-position-horizontal-relative:page;mso-position-vertical-relative:page;z-index:-887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control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dispongan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supervisión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permitan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correcta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efectivamente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correspondan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entidad,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Impuesto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872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86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86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864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862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571.919983pt;width:413.65pt;height:.1pt;mso-position-horizontal-relative:page;mso-position-vertical-relative:page;z-index:-88600" coordorigin="1702,11438" coordsize="8273,2">
            <v:shape style="position:absolute;left:1702;top:11438;width:8273;height:2" coordorigin="1702,11438" coordsize="8273,0" path="m1702,11438l9974,1143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591.960022pt;width:413.65pt;height:.1pt;mso-position-horizontal-relative:page;mso-position-vertical-relative:page;z-index:-88576" coordorigin="1702,11839" coordsize="8273,2">
            <v:shape style="position:absolute;left:1702;top:11839;width:8273;height:2" coordorigin="1702,11839" coordsize="8273,0" path="m1702,11839l9974,11839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855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26.5pt;mso-position-horizontal-relative:page;mso-position-vertical-relative:page;z-index:-885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sobre</w:t>
                  </w:r>
                  <w:r>
                    <w:rPr/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Tenencia</w:t>
                  </w:r>
                  <w:r>
                    <w:rPr/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o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Uso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Vehículos,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así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como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presentar</w:t>
                  </w:r>
                  <w:r>
                    <w:rPr/>
                    <w:t>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/>
                    <w:t>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acciones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implementadas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respecto.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43.120255pt;width:415.6pt;height:26.5pt;mso-position-horizontal-relative:page;mso-position-vertical-relative:page;z-index:-885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82.000244pt;width:181.55pt;height:13.05pt;mso-position-horizontal-relative:page;mso-position-vertical-relative:page;z-index:-884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12. 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Fondo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Impuesto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Sobre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Renta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07.440231pt;width:415.65pt;height:120.45pt;mso-position-horizontal-relative:page;mso-position-vertical-relative:page;z-index:-884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oficios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proporcionados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por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Administración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los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SHCP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informó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2019,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determinación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por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Renta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(Fondo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ISR)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efectivamente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enteró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al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salario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personas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prestaron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o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desempeñaron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servicio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personal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subordinado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dependencias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organismos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estatales,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así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como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los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y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organismos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municipales,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recibió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441,574.9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pesos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concepto.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40.280182pt;width:415.6pt;height:53.4pt;mso-position-horizontal-relative:page;mso-position-vertical-relative:page;z-index:-884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relación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anexa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oficios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remitidos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por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SHCP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informar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importe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Renta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participable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monto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138,481.9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pesos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a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distribuir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cuatro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cinco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estado;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Mulegé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recibió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concepto.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05.920166pt;width:415.6pt;height:80.25pt;mso-position-horizontal-relative:page;mso-position-vertical-relative:page;z-index:-884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noviembre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2019,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SHCP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reportó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pagar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actualización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recargos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derivados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entero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extemporáneo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rFonts w:ascii="Times New Roman" w:hAnsi="Times New Roman"/>
                      <w:spacing w:val="101"/>
                    </w:rPr>
                    <w:t> </w:t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Renta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Paz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12,456.1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pesos,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mientras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12,849.8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pesos;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Cabos,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reportaron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8,008.9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distribuyeron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7,615.2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pesos.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diferencia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ambos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393.7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pesos,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719925pt;margin-top:516.170105pt;width:200.45pt;height:39.35pt;mso-position-horizontal-relative:page;mso-position-vertical-relative:page;z-index:-8838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0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FONDO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ISR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EN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NOVIEMBRE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Times New Roman" w:hAnsi="Times New Roman"/>
                      <w:b/>
                      <w:spacing w:val="3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before="1"/>
                    <w:ind w:left="34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16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02pt;margin-top:545.450073pt;width:3.8pt;height:10.050pt;mso-position-horizontal-relative:page;mso-position-vertical-relative:page;z-index:-883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84005pt;margin-top:559.010071pt;width:35.450pt;height:10.050pt;mso-position-horizontal-relative:page;mso-position-vertical-relative:page;z-index:-883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719467pt;margin-top:559.010071pt;width:63.05pt;height:10.050pt;mso-position-horizontal-relative:page;mso-position-vertical-relative:page;z-index:-883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Importe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Calculado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158875pt;margin-top:559.010071pt;width:67.75pt;height:10.050pt;mso-position-horizontal-relative:page;mso-position-vertical-relative:page;z-index:-8828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Importe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Distribuido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078247pt;margin-top:559.010071pt;width:36.050pt;height:10.050pt;mso-position-horizontal-relative:page;mso-position-vertical-relative:page;z-index:-882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Diferencia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572.690063pt;width:34.15pt;height:19.8pt;mso-position-horizontal-relative:page;mso-position-vertical-relative:page;z-index:-8824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Paz</w:t>
                  </w:r>
                </w:p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Cabos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519897pt;margin-top:572.690063pt;width:30.4pt;height:19.8pt;mso-position-horizontal-relative:page;mso-position-vertical-relative:page;z-index:-8821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12,456.1</w:t>
                  </w:r>
                </w:p>
                <w:p>
                  <w:pPr>
                    <w:spacing w:line="195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8,008.9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79858pt;margin-top:572.690063pt;width:30.4pt;height:19.8pt;mso-position-horizontal-relative:page;mso-position-vertical-relative:page;z-index:-8819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12,849.8</w:t>
                  </w:r>
                </w:p>
                <w:p>
                  <w:pPr>
                    <w:spacing w:line="195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7,615.2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479797pt;margin-top:572.690063pt;width:22.7pt;height:19.8pt;mso-position-horizontal-relative:page;mso-position-vertical-relative:page;z-index:-8816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-393.7</w:t>
                  </w:r>
                </w:p>
                <w:p>
                  <w:pPr>
                    <w:spacing w:line="195" w:lineRule="exact" w:before="0"/>
                    <w:ind w:left="67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393.7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91996pt;margin-top:596.090088pt;width:281.9pt;height:10.050pt;mso-position-horizontal-relative:page;mso-position-vertical-relative:page;z-index:-8814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Elaboración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41.240051pt;width:415.6pt;height:39.950pt;mso-position-horizontal-relative:page;mso-position-vertical-relative:page;z-index:-881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anterior,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asignó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erróneamente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393.7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pesos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más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Paz,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mientras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similar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menos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al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Cabos.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809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80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560.919983pt;width:413.65pt;height:12pt;mso-position-horizontal-relative:page;mso-position-vertical-relative:page;z-index:-880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580.960022pt;width:413.65pt;height:12pt;mso-position-horizontal-relative:page;mso-position-vertical-relative:page;z-index:-880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80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7976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7952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792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pt;height:80.25pt;mso-position-horizontal-relative:page;mso-position-vertical-relative:page;z-index:-879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proporcionó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acredita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393.7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pesos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Cabos,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27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agosto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2020,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por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ministrados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2019;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además,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transfirió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45.5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pesos,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el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23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septiembre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2020,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por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rendimientos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retraso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ISR.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96.880234pt;width:415.6pt;height:53.4pt;mso-position-horizontal-relative:page;mso-position-vertical-relative:page;z-index:-878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Interno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Control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California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inició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posibles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efectos,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CG/EPRA/164/2020,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promovida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62.520203pt;width:415.6pt;height:26.5pt;mso-position-horizontal-relative:page;mso-position-vertical-relative:page;z-index:-878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01.400208pt;width:181.8pt;height:13.05pt;mso-position-horizontal-relative:page;mso-position-vertical-relative:page;z-index:-8783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Transferencia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Control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857pt;margin-top:326.840179pt;width:415.6pt;height:26.5pt;mso-position-horizontal-relative:page;mso-position-vertical-relative:page;z-index:-878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rFonts w:ascii="Calibri"/>
                      <w:b/>
                    </w:rPr>
                    <w:t>13.  </w:t>
                  </w:r>
                  <w:r>
                    <w:rPr>
                      <w:rFonts w:ascii="Calibri"/>
                      <w:b/>
                      <w:spacing w:val="23"/>
                    </w:rPr>
                    <w:t> </w:t>
                  </w:r>
                  <w:r>
                    <w:rPr>
                      <w:rFonts w:ascii="Times New Roman"/>
                      <w:b/>
                      <w:spacing w:val="23"/>
                    </w:rPr>
                  </w:r>
                  <w:r>
                    <w:rPr/>
                    <w:t>El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/>
                      <w:spacing w:val="3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/>
                      <w:spacing w:val="3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3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/>
                      <w:spacing w:val="39"/>
                    </w:rPr>
                  </w:r>
                  <w:r>
                    <w:rPr>
                      <w:spacing w:val="-1"/>
                    </w:rPr>
                    <w:t>transferencias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/>
                      <w:spacing w:val="37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documentación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80278pt;margin-top:365.540253pt;width:7.05pt;height:13.05pt;mso-position-horizontal-relative:page;mso-position-vertical-relative:page;z-index:-8778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60269pt;margin-top:366.32016pt;width:394.25pt;height:26.5pt;mso-position-horizontal-relative:page;mso-position-vertical-relative:page;z-index:-877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Estados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bancarios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utilizadas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participaciones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2019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2020.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79652pt;margin-top:404.900238pt;width:7.05pt;height:13.05pt;mso-position-horizontal-relative:page;mso-position-vertical-relative:page;z-index:-8773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59644pt;margin-top:405.680145pt;width:394.25pt;height:26.5pt;mso-position-horizontal-relative:page;mso-position-vertical-relative:page;z-index:-877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Pólizas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auxiliares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contables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egresos,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referentes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79622pt;margin-top:444.380219pt;width:7.05pt;height:13.05pt;mso-position-horizontal-relative:page;mso-position-vertical-relative:page;z-index:-8768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59613pt;margin-top:445.160126pt;width:394.25pt;height:26.5pt;mso-position-horizontal-relative:page;mso-position-vertical-relative:page;z-index:-876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Constancias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informa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/>
                    </w:rPr>
                  </w:r>
                  <w:r>
                    <w:rPr/>
                    <w:t>monto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pagado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federales.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79988pt;margin-top:483.860199pt;width:7.05pt;height:13.05pt;mso-position-horizontal-relative:page;mso-position-vertical-relative:page;z-index:-8764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59979pt;margin-top:484.640137pt;width:394.25pt;height:39.950pt;mso-position-horizontal-relative:page;mso-position-vertical-relative:page;z-index:-876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Comprobantes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Fiscales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Digitales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a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través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Internet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(CFDI),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2"/>
                    </w:rPr>
                    <w:t>al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Gobierno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Estado,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acreditaron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recepción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2"/>
                    </w:rPr>
                    <w:t>las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incentivo.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479965pt;margin-top:536.660156pt;width:7.05pt;height:13.05pt;mso-position-horizontal-relative:page;mso-position-vertical-relative:page;z-index:-8759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59949pt;margin-top:537.440125pt;width:394.25pt;height:39.950pt;mso-position-horizontal-relative:page;mso-position-vertical-relative:page;z-index:-875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Oficios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emitidos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por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los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informar</w:t>
                  </w:r>
                  <w:r>
                    <w:rPr/>
                    <w:t>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los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datos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bancaria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recepción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02pt;margin-top:589.760071pt;width:415.6pt;height:80.25pt;mso-position-horizontal-relative:page;mso-position-vertical-relative:page;z-index:-875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esa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documentación,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se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Baja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los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cinco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1,665,346.5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pesos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por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2019;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monto,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descontaron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774,938.1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pesos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afectaciones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cargo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aplicadas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los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estado,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por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se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depositó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monto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neto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890,408.4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752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7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74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744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742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253.560013pt;width:413.65pt;height:.1pt;mso-position-horizontal-relative:page;mso-position-vertical-relative:page;z-index:-87400" coordorigin="1702,5071" coordsize="8273,2">
            <v:shape style="position:absolute;left:1702;top:5071;width:8273;height:2" coordorigin="1702,5071" coordsize="8273,0" path="m1702,5071l9974,5071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414.23999pt;margin-top:370.559998pt;width:84.5pt;height:.1pt;mso-position-horizontal-relative:page;mso-position-vertical-relative:page;z-index:-87376" coordorigin="8285,7411" coordsize="1690,2">
            <v:shape style="position:absolute;left:8285;top:7411;width:1690;height:2" coordorigin="8285,7411" coordsize="1690,0" path="m8285,7411l9974,7411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414.23999pt;margin-top:495pt;width:84.5pt;height:.1pt;mso-position-horizontal-relative:page;mso-position-vertical-relative:page;z-index:-87352" coordorigin="8285,9900" coordsize="1690,2">
            <v:shape style="position:absolute;left:8285;top:9900;width:1690;height:2" coordorigin="8285,9900" coordsize="1690,0" path="m8285,9900l9974,99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511.800018pt;width:413.65pt;height:.1pt;mso-position-horizontal-relative:page;mso-position-vertical-relative:page;z-index:-87328" coordorigin="1702,10236" coordsize="8273,2">
            <v:shape style="position:absolute;left:1702;top:10236;width:8273;height:2" coordorigin="1702,10236" coordsize="8273,0" path="m1702,10236l9974,10236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730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53.4pt;mso-position-horizontal-relative:page;mso-position-vertical-relative:page;z-index:-872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monto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>
                      <w:spacing w:val="-1"/>
                    </w:rPr>
                    <w:t>transferido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(antes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y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afectaciones)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>
                      <w:spacing w:val="-1"/>
                    </w:rPr>
                    <w:t>coincide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obtenido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aplicación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factores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y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establecidos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normativa.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Lo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conforme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tabla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99962pt;margin-top:188.810242pt;width:399.75pt;height:49.05pt;mso-position-horizontal-relative:page;mso-position-vertical-relative:page;z-index:-872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0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PARTICIPACIONES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FEDERALES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PAGADAS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ESTADO,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ASI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COMO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DEDUCCIONES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Y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AFECTACIONES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spacing w:val="4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LOS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FONDOS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E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INCENTIVOS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QUE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INTEGRARON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MUESTRA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AUDITORÍA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36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16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02pt;margin-top:227.810226pt;width:3.8pt;height:10.050pt;mso-position-horizontal-relative:page;mso-position-vertical-relative:page;z-index:-872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631pt;margin-top:241.130219pt;width:33.65pt;height:10.050pt;mso-position-horizontal-relative:page;mso-position-vertical-relative:page;z-index:-872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Concepto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959106pt;margin-top:241.130219pt;width:24.75pt;height:10.050pt;mso-position-horizontal-relative:page;mso-position-vertical-relative:page;z-index:-8718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254.330215pt;width:224pt;height:101.5pt;mso-position-horizontal-relative:page;mso-position-vertical-relative:page;z-index:-871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i/>
                      <w:sz w:val="16"/>
                    </w:rPr>
                  </w:r>
                  <w:r>
                    <w:rPr>
                      <w:rFonts w:ascii="Calibri"/>
                      <w:i/>
                      <w:spacing w:val="-1"/>
                      <w:sz w:val="16"/>
                      <w:u w:val="single" w:color="000000"/>
                    </w:rPr>
                    <w:t>Participaciones pagadas:</w:t>
                  </w:r>
                  <w:r>
                    <w:rPr>
                      <w:rFonts w:ascii="Calibri"/>
                      <w:i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180" w:right="21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General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Fomento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Municipal</w:t>
                  </w:r>
                </w:p>
                <w:p>
                  <w:pPr>
                    <w:spacing w:before="1"/>
                    <w:ind w:left="180" w:right="1241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Impuesto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Especial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sobre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Producción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Servicios</w:t>
                  </w:r>
                  <w:r>
                    <w:rPr>
                      <w:rFonts w:ascii="Times New Roman" w:hAnsi="Times New Roman"/>
                      <w:spacing w:val="2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Recaudación</w:t>
                  </w:r>
                </w:p>
                <w:p>
                  <w:pPr>
                    <w:spacing w:line="277" w:lineRule="auto" w:before="20"/>
                    <w:ind w:left="180" w:right="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Compensación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Impuesto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Sobre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Automóviles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Nuevos</w:t>
                  </w:r>
                  <w:r>
                    <w:rPr>
                      <w:rFonts w:ascii="Times New Roman" w:hAnsi="Times New Roman"/>
                      <w:spacing w:val="4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Venta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Final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Gasolinas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Diésel</w:t>
                  </w:r>
                </w:p>
                <w:p>
                  <w:pPr>
                    <w:spacing w:line="179" w:lineRule="exact" w:before="0"/>
                    <w:ind w:left="18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Impuesto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Sobre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Automóviles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Nuevos</w:t>
                  </w:r>
                </w:p>
                <w:p>
                  <w:pPr>
                    <w:spacing w:before="6"/>
                    <w:ind w:left="180" w:right="2444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Tenencia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Uso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Vehículos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ISR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479828pt;margin-top:264.170197pt;width:40.6pt;height:101.4pt;mso-position-horizontal-relative:page;mso-position-vertical-relative:page;z-index:-8713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1,149,073.6</w:t>
                  </w:r>
                </w:p>
                <w:p>
                  <w:pPr>
                    <w:spacing w:line="195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216,675.0</w:t>
                  </w:r>
                </w:p>
                <w:p>
                  <w:pPr>
                    <w:spacing w:line="195" w:lineRule="exact" w:before="1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32,943.5</w:t>
                  </w:r>
                </w:p>
                <w:p>
                  <w:pPr>
                    <w:spacing w:line="194" w:lineRule="exact" w:before="0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46,462.7</w:t>
                  </w:r>
                </w:p>
                <w:p>
                  <w:pPr>
                    <w:spacing w:line="195" w:lineRule="exact" w:before="0"/>
                    <w:ind w:left="286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2,410.0</w:t>
                  </w:r>
                </w:p>
                <w:p>
                  <w:pPr>
                    <w:spacing w:before="42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63,847.5</w:t>
                  </w:r>
                </w:p>
                <w:p>
                  <w:pPr>
                    <w:spacing w:before="20"/>
                    <w:ind w:left="22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15,231.0</w:t>
                  </w:r>
                </w:p>
                <w:p>
                  <w:pPr>
                    <w:spacing w:line="195" w:lineRule="exact" w:before="8"/>
                    <w:ind w:left="406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221.4</w:t>
                  </w:r>
                </w:p>
                <w:p>
                  <w:pPr>
                    <w:spacing w:line="194" w:lineRule="exact" w:before="0"/>
                    <w:ind w:left="12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138,481.9</w:t>
                  </w:r>
                </w:p>
                <w:p>
                  <w:pPr>
                    <w:spacing w:line="19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1,665,346.5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19986pt;margin-top:358.250183pt;width:90.3pt;height:10.050pt;mso-position-horizontal-relative:page;mso-position-vertical-relative:page;z-index:-871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Subtotal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Participaciones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371.690155pt;width:324.1pt;height:137.5pt;mso-position-horizontal-relative:page;mso-position-vertical-relative:page;z-index:-8708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i/>
                      <w:sz w:val="16"/>
                    </w:rPr>
                  </w:r>
                  <w:r>
                    <w:rPr>
                      <w:rFonts w:ascii="Calibri"/>
                      <w:i/>
                      <w:spacing w:val="-1"/>
                      <w:sz w:val="16"/>
                      <w:u w:val="single" w:color="000000"/>
                    </w:rPr>
                    <w:t>Deducciones </w:t>
                  </w:r>
                  <w:r>
                    <w:rPr>
                      <w:rFonts w:ascii="Calibri"/>
                      <w:i/>
                      <w:sz w:val="16"/>
                      <w:u w:val="single" w:color="000000"/>
                    </w:rPr>
                    <w:t>y</w:t>
                  </w:r>
                  <w:r>
                    <w:rPr>
                      <w:rFonts w:ascii="Calibri"/>
                      <w:i/>
                      <w:spacing w:val="-1"/>
                      <w:sz w:val="16"/>
                      <w:u w:val="single" w:color="000000"/>
                    </w:rPr>
                    <w:t> afectaciones efectuadas:</w:t>
                  </w:r>
                  <w:r>
                    <w:rPr>
                      <w:rFonts w:ascii="Calibri"/>
                      <w:i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0"/>
                    <w:ind w:left="20" w:right="19" w:firstLine="16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Instituto</w:t>
                  </w:r>
                  <w:r>
                    <w:rPr>
                      <w:rFonts w:ascii="Calibri" w:hAns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Seguridad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Servicios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Sociales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Trabajadores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[RCV]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(ISSSTE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Retiro,</w:t>
                  </w:r>
                  <w:r>
                    <w:rPr>
                      <w:rFonts w:ascii="Times New Roman" w:hAnsi="Times New Roman"/>
                      <w:spacing w:val="5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Cesantía,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Vejez)</w:t>
                  </w:r>
                </w:p>
                <w:p>
                  <w:pPr>
                    <w:spacing w:before="1"/>
                    <w:ind w:left="20" w:right="20" w:firstLine="16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7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Vivienda</w:t>
                  </w:r>
                  <w:r>
                    <w:rPr>
                      <w:rFonts w:ascii="Calibri"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del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Instituto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Seguridad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Servicios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Sociales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los</w:t>
                  </w:r>
                  <w:r>
                    <w:rPr>
                      <w:rFonts w:asci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7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Trabajadores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Estado</w:t>
                  </w:r>
                  <w:r>
                    <w:rPr>
                      <w:rFonts w:ascii="Times New Roman"/>
                      <w:spacing w:val="61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(FOVISSSTE)</w:t>
                  </w:r>
                </w:p>
                <w:p>
                  <w:pPr>
                    <w:spacing w:line="194" w:lineRule="exact" w:before="0"/>
                    <w:ind w:left="18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Fideicomisos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Garantía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position w:val="5"/>
                      <w:sz w:val="10"/>
                    </w:rPr>
                    <w:t>1/</w:t>
                  </w:r>
                  <w:r>
                    <w:rPr>
                      <w:rFonts w:ascii="Calibri" w:hAnsi="Calibri"/>
                      <w:sz w:val="10"/>
                    </w:rPr>
                  </w:r>
                </w:p>
                <w:p>
                  <w:pPr>
                    <w:spacing w:before="1"/>
                    <w:ind w:left="180" w:right="3538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Estancias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Bienestar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Desarrollo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Infantil</w:t>
                  </w:r>
                  <w:r>
                    <w:rPr>
                      <w:rFonts w:ascii="Times New Roman"/>
                      <w:spacing w:val="29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ISSSTE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Quincenas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Corrientes</w:t>
                  </w:r>
                </w:p>
                <w:p>
                  <w:pPr>
                    <w:spacing w:line="303" w:lineRule="auto" w:before="1"/>
                    <w:ind w:left="180" w:right="2064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Banco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Nacional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Obras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Servicios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Públicos,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S.N.C.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(BANOBRAS)</w:t>
                  </w:r>
                  <w:r>
                    <w:rPr>
                      <w:rFonts w:ascii="Times New Roman" w:hAnsi="Times New Roman"/>
                      <w:spacing w:val="4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Anticipo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Participaciones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Federales</w:t>
                  </w:r>
                </w:p>
                <w:p>
                  <w:pPr>
                    <w:spacing w:before="0"/>
                    <w:ind w:left="18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Diferencia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enero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2019 </w:t>
                  </w:r>
                  <w:r>
                    <w:rPr>
                      <w:rFonts w:ascii="Times New Roman"/>
                      <w:sz w:val="16"/>
                    </w:rPr>
                  </w:r>
                  <w:r>
                    <w:rPr>
                      <w:rFonts w:ascii="Calibri"/>
                      <w:spacing w:val="-1"/>
                      <w:position w:val="5"/>
                      <w:sz w:val="10"/>
                    </w:rPr>
                    <w:t>2/</w:t>
                  </w:r>
                  <w:r>
                    <w:rPr>
                      <w:rFonts w:ascii="Calibri"/>
                      <w:sz w:val="10"/>
                    </w:rPr>
                  </w:r>
                </w:p>
                <w:p>
                  <w:pPr>
                    <w:spacing w:before="11"/>
                    <w:ind w:left="0" w:right="18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Subtotal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Deducciones</w:t>
                  </w:r>
                  <w:r>
                    <w:rPr>
                      <w:rFonts w:asci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2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afectaciones</w:t>
                  </w:r>
                </w:p>
                <w:p>
                  <w:pPr>
                    <w:spacing w:before="90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Neto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Pagado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599823pt;margin-top:381.410156pt;width:34.5pt;height:10.050pt;mso-position-horizontal-relative:page;mso-position-vertical-relative:page;z-index:-870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112,174.8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67981pt;margin-top:400.970154pt;width:30.4pt;height:10.050pt;mso-position-horizontal-relative:page;mso-position-vertical-relative:page;z-index:-8704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84,372.1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599823pt;margin-top:420.410156pt;width:34.5pt;height:73.9pt;mso-position-horizontal-relative:page;mso-position-vertical-relative:page;z-index:-8701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285,199.8</w:t>
                  </w:r>
                </w:p>
                <w:p>
                  <w:pPr>
                    <w:spacing w:line="195" w:lineRule="exact" w:before="1"/>
                    <w:ind w:left="16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2,320.5</w:t>
                  </w:r>
                </w:p>
                <w:p>
                  <w:pPr>
                    <w:spacing w:line="19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169,354.6</w:t>
                  </w:r>
                </w:p>
                <w:p>
                  <w:pPr>
                    <w:spacing w:line="195" w:lineRule="exact" w:before="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70,491.2</w:t>
                  </w:r>
                </w:p>
                <w:p>
                  <w:pPr>
                    <w:spacing w:line="195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50,902.8</w:t>
                  </w:r>
                </w:p>
                <w:p>
                  <w:pPr>
                    <w:spacing w:line="195" w:lineRule="exact" w:before="104"/>
                    <w:ind w:left="28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122.2</w:t>
                  </w:r>
                </w:p>
                <w:p>
                  <w:pPr>
                    <w:spacing w:line="19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774,938.1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599213pt;margin-top:499.130127pt;width:34.5pt;height:10.050pt;mso-position-horizontal-relative:page;mso-position-vertical-relative:page;z-index:-8699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890,408.4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512.81012pt;width:408.65pt;height:39.35pt;mso-position-horizontal-relative:page;mso-position-vertical-relative:page;z-index:-8696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655" w:right="0" w:hanging="636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/>
                      <w:b/>
                      <w:spacing w:val="1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Publicaciones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mensuales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las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federales</w:t>
                  </w:r>
                  <w:r>
                    <w:rPr>
                      <w:rFonts w:ascii="Calibri"/>
                      <w:spacing w:val="1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5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pagadas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a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municipios,</w:t>
                  </w:r>
                  <w:r>
                    <w:rPr>
                      <w:rFonts w:ascii="Calibri"/>
                      <w:spacing w:val="1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5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3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enero</w:t>
                  </w:r>
                  <w:r>
                    <w:rPr>
                      <w:rFonts w:ascii="Calibri"/>
                      <w:spacing w:val="1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3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2019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a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enero</w:t>
                  </w:r>
                  <w:r>
                    <w:rPr>
                      <w:rFonts w:ascii="Calibri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3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</w:p>
                <w:p>
                  <w:pPr>
                    <w:spacing w:before="1"/>
                    <w:ind w:left="655" w:right="17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2020;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estados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bancarios,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auxiliares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pólizas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contables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meses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enero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enero</w:t>
                  </w:r>
                  <w:r>
                    <w:rPr>
                      <w:rFonts w:ascii="Calibri" w:hAnsi="Calibri"/>
                      <w:spacing w:val="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2020,</w:t>
                  </w:r>
                  <w:r>
                    <w:rPr>
                      <w:rFonts w:ascii="Times New Roman" w:hAnsi="Times New Roman"/>
                      <w:spacing w:val="4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Secretaría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Finanzas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Administración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Gobierno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Baja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California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Sur;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CFDI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expedidos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Times New Roman" w:hAnsi="Times New Roman"/>
                      <w:spacing w:val="6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participaciones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recibidas.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39963pt;margin-top:551.660095pt;width:6.65pt;height:7.05pt;mso-position-horizontal-relative:page;mso-position-vertical-relative:page;z-index:-8694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1/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919952pt;margin-top:551.930115pt;width:378.2pt;height:49.05pt;mso-position-horizontal-relative:page;mso-position-vertical-relative:page;z-index:-8692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46" w:right="0" w:firstLine="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Corresponde</w:t>
                  </w:r>
                  <w:r>
                    <w:rPr>
                      <w:rFonts w:ascii="Calibri"/>
                      <w:spacing w:val="1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5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a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dos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fideicomisos;</w:t>
                  </w:r>
                  <w:r>
                    <w:rPr>
                      <w:rFonts w:ascii="Calibri"/>
                      <w:spacing w:val="17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7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uno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para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el</w:t>
                  </w:r>
                  <w:r>
                    <w:rPr>
                      <w:rFonts w:ascii="Calibri"/>
                      <w:spacing w:val="14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4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municipio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1"/>
                      <w:sz w:val="16"/>
                    </w:rPr>
                    <w:t>Paz</w:t>
                  </w:r>
                  <w:r>
                    <w:rPr>
                      <w:rFonts w:ascii="Calibri"/>
                      <w:spacing w:val="1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5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otro</w:t>
                  </w:r>
                  <w:r>
                    <w:rPr>
                      <w:rFonts w:ascii="Calibri"/>
                      <w:spacing w:val="1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5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para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el</w:t>
                  </w:r>
                  <w:r>
                    <w:rPr>
                      <w:rFonts w:ascii="Calibri"/>
                      <w:spacing w:val="1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5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1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Cabos,</w:t>
                  </w:r>
                  <w:r>
                    <w:rPr>
                      <w:rFonts w:ascii="Calibri"/>
                      <w:spacing w:val="17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7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15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5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cuales</w:t>
                  </w:r>
                  <w:r>
                    <w:rPr>
                      <w:rFonts w:ascii="Calibri"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6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fueron</w:t>
                  </w:r>
                </w:p>
                <w:p>
                  <w:pPr>
                    <w:spacing w:line="195" w:lineRule="exact" w:before="0"/>
                    <w:ind w:left="46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celebrados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institución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bancaria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Deuthche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Bank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México,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S.A.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Banca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Múltiple.</w:t>
                  </w:r>
                </w:p>
                <w:p>
                  <w:pPr>
                    <w:spacing w:before="1"/>
                    <w:ind w:left="31" w:right="17" w:hanging="1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-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enero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distribuyeron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recursos</w:t>
                  </w:r>
                  <w:r>
                    <w:rPr>
                      <w:rFonts w:ascii="Calibri" w:hAns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un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importe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mayor</w:t>
                  </w:r>
                  <w:r>
                    <w:rPr>
                      <w:rFonts w:ascii="Calibri" w:hAnsi="Calibri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al</w:t>
                  </w:r>
                  <w:r>
                    <w:rPr>
                      <w:rFonts w:ascii="Calibri" w:hAnsi="Calibri"/>
                      <w:spacing w:val="-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que</w:t>
                  </w:r>
                  <w:r>
                    <w:rPr>
                      <w:rFonts w:ascii="Calibri" w:hAns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correspondía</w:t>
                  </w:r>
                  <w:r>
                    <w:rPr>
                      <w:rFonts w:ascii="Calibri" w:hAnsi="Calibri"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a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municipios,</w:t>
                  </w:r>
                  <w:r>
                    <w:rPr>
                      <w:rFonts w:ascii="Calibri" w:hAnsi="Calibri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concepto</w:t>
                  </w:r>
                  <w:r>
                    <w:rPr>
                      <w:rFonts w:ascii="Times New Roman" w:hAnsi="Times New Roman"/>
                      <w:spacing w:val="7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participaciones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Venta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Final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Gasolinas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Diésel,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cuales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compensaron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febrero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mismo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año.</w:t>
                  </w:r>
                  <w:r>
                    <w:rPr>
                      <w:rFonts w:ascii="Times New Roman" w:hAnsi="Times New Roman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6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operaciones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aritméticas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pueden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no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coincidir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el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redondeo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cifras.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39963pt;margin-top:571.220093pt;width:6.65pt;height:7.05pt;mso-position-horizontal-relative:page;mso-position-vertical-relative:page;z-index:-86896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2/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40352pt;margin-top:590.930054pt;width:20.5pt;height:10.050pt;mso-position-horizontal-relative:page;mso-position-vertical-relative:page;z-index:-8687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Nota: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32.840088pt;width:415.6pt;height:39.8pt;mso-position-horizontal-relative:page;mso-position-vertical-relative:page;z-index:-8684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left"/>
                  </w:pPr>
                  <w:r>
                    <w:rPr/>
                    <w:t>Con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conforme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transferencias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participaciones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2019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estado,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pagaron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correspondientes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habilitadas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682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68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242.560013pt;width:413.65pt;height:12pt;mso-position-horizontal-relative:page;mso-position-vertical-relative:page;z-index:-867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4.23999pt;margin-top:359.559998pt;width:84.5pt;height:12pt;mso-position-horizontal-relative:page;mso-position-vertical-relative:page;z-index:-867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4.23999pt;margin-top:484pt;width:84.5pt;height:12pt;mso-position-horizontal-relative:page;mso-position-vertical-relative:page;z-index:-867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500.800018pt;width:413.65pt;height:12pt;mso-position-horizontal-relative:page;mso-position-vertical-relative:page;z-index:-867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66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6656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6632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399994pt;margin-top:338.880005pt;width:413.65pt;height:.1pt;mso-position-horizontal-relative:page;mso-position-vertical-relative:page;z-index:-86608" coordorigin="2268,6778" coordsize="8273,2">
            <v:shape style="position:absolute;left:2268;top:6778;width:8273;height:2" coordorigin="2268,6778" coordsize="8273,0" path="m2268,6778l10541,677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399994pt;margin-top:364.800018pt;width:413.65pt;height:.1pt;mso-position-horizontal-relative:page;mso-position-vertical-relative:page;z-index:-86584" coordorigin="2268,7296" coordsize="8273,2">
            <v:shape style="position:absolute;left:2268;top:7296;width:8273;height:2" coordorigin="2268,7296" coordsize="8273,0" path="m2268,7296l10541,729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399994pt;margin-top:440.279999pt;width:413.65pt;height:.1pt;mso-position-horizontal-relative:page;mso-position-vertical-relative:page;z-index:-86560" coordorigin="2268,8806" coordsize="8273,2">
            <v:shape style="position:absolute;left:2268;top:8806;width:8273;height:2" coordorigin="2268,8806" coordsize="8273,0" path="m2268,8806l10541,880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653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5pt;height:53.4pt;mso-position-horizontal-relative:page;mso-position-vertical-relative:page;z-index:-865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Igualmente,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comprobó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depósitos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realizados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efectuaron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dentro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cinco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hábiles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recibió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conformidad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Ley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siguientes: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FGP,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FFM,</w:t>
                  </w:r>
                  <w:r>
                    <w:rPr>
                      <w:rFonts w:ascii="Times New Roman" w:hAnsi="Times New Roman"/>
                      <w:spacing w:val="8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IEPS,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FOFIR,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FOCO-ISAN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IEPS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170.000244pt;width:415.6pt;height:80.25pt;mso-position-horizontal-relative:page;mso-position-vertical-relative:page;z-index:-864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14. </w:t>
                  </w:r>
                  <w:r>
                    <w:rPr>
                      <w:rFonts w:ascii="Calibri" w:hAnsi="Calibri"/>
                      <w:b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transferencias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2"/>
                    </w:rPr>
                    <w:t>se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ISR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meses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noviembre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/>
                    <w:t>2019,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entregó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dentro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cinco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hábiles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recepción,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vez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remitidos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por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18,075.2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pesos,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generó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36.9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fueron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conforme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cuadro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360146pt;margin-top:285.770203pt;width:401.7pt;height:49.2pt;mso-position-horizontal-relative:page;mso-position-vertical-relative:page;z-index:-864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RENDIMIENTOS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FINANCIEROS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GENERADOS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POR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EL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RETRASO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EN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4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EL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RECURSOS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POR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CONCEPTO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FONDO</w:t>
                  </w:r>
                  <w:r>
                    <w:rPr>
                      <w:rFonts w:ascii="Times New Roman"/>
                      <w:b/>
                      <w:spacing w:val="51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ISR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(Miles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Pesos)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079254pt;margin-top:342.650177pt;width:34.5pt;height:19.8pt;mso-position-horizontal-relative:page;mso-position-vertical-relative:page;z-index:-8644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28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Fecha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recepción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159271pt;margin-top:342.650177pt;width:42.4pt;height:19.8pt;mso-position-horizontal-relative:page;mso-position-vertical-relative:page;z-index:-8641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z w:val="16"/>
                    </w:rPr>
                    <w:t>Fecha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límite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839294pt;margin-top:342.650177pt;width:31.45pt;height:19.8pt;mso-position-horizontal-relative:page;mso-position-vertical-relative:page;z-index:-8639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Fecha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159241pt;margin-top:342.650177pt;width:27.25pt;height:19.8pt;mso-position-horizontal-relative:page;mso-position-vertical-relative:page;z-index:-8636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9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Días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desfase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559296pt;margin-top:342.650177pt;width:48.25pt;height:19.8pt;mso-position-horizontal-relative:page;mso-position-vertical-relative:page;z-index:-8634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89" w:right="0" w:hanging="7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Rendimientos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89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generados</w:t>
                  </w:r>
                  <w:r>
                    <w:rPr>
                      <w:rFonts w:ascii="Calibri"/>
                      <w:b/>
                      <w:spacing w:val="-1"/>
                      <w:position w:val="5"/>
                      <w:sz w:val="10"/>
                    </w:rPr>
                    <w:t>1/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959625pt;margin-top:347.450165pt;width:16.2pt;height:10.050pt;mso-position-horizontal-relative:page;mso-position-vertical-relative:page;z-index:-8632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Mes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9008pt;margin-top:347.450165pt;width:100pt;height:10.050pt;mso-position-horizontal-relative:page;mso-position-vertical-relative:page;z-index:-86296" type="#_x0000_t202" filled="false" stroked="false">
            <v:textbox inset="0,0,0,0">
              <w:txbxContent>
                <w:p>
                  <w:pPr>
                    <w:tabs>
                      <w:tab w:pos="912" w:val="left" w:leader="none"/>
                    </w:tabs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  <w:tab/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Importe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pagado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839905pt;margin-top:365.57016pt;width:30.4pt;height:70.05pt;mso-position-horizontal-relative:page;mso-position-vertical-relative:page;z-index:-8627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218.1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15,029.0</w:t>
                  </w:r>
                </w:p>
                <w:p>
                  <w:pPr>
                    <w:spacing w:before="104"/>
                    <w:ind w:left="20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331.5</w:t>
                  </w:r>
                </w:p>
                <w:p>
                  <w:pPr>
                    <w:spacing w:before="104"/>
                    <w:ind w:left="82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2,496.5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18,075.2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279785pt;margin-top:365.57016pt;width:16.25pt;height:70.05pt;mso-position-horizontal-relative:page;mso-position-vertical-relative:page;z-index:-8624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0.5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31.6</w:t>
                  </w:r>
                </w:p>
                <w:p>
                  <w:pPr>
                    <w:spacing w:before="104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0.7</w:t>
                  </w:r>
                </w:p>
                <w:p>
                  <w:pPr>
                    <w:spacing w:before="104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4.2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36.9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919952pt;margin-top:368.210175pt;width:38.15pt;height:55.05pt;mso-position-horizontal-relative:page;mso-position-vertical-relative:page;z-index:-8622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Noviembre</w:t>
                  </w:r>
                </w:p>
                <w:p>
                  <w:pPr>
                    <w:spacing w:line="300" w:lineRule="atLeast" w:before="0"/>
                    <w:ind w:left="20" w:right="17" w:firstLine="0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Noviembre</w:t>
                  </w:r>
                  <w:r>
                    <w:rPr>
                      <w:rFonts w:ascii="Times New Roman"/>
                      <w:spacing w:val="24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Noviembre</w:t>
                  </w:r>
                  <w:r>
                    <w:rPr>
                      <w:rFonts w:ascii="Times New Roman"/>
                      <w:spacing w:val="24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Diciembre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159363pt;margin-top:368.210175pt;width:34.15pt;height:70.05pt;mso-position-horizontal-relative:page;mso-position-vertical-relative:page;z-index:-8620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Paz</w:t>
                  </w:r>
                </w:p>
                <w:p>
                  <w:pPr>
                    <w:spacing w:line="300" w:lineRule="atLeast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Cabos</w:t>
                  </w:r>
                  <w:r>
                    <w:rPr>
                      <w:rFonts w:asci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Loreto</w:t>
                  </w:r>
                  <w:r>
                    <w:rPr>
                      <w:rFonts w:ascii="Times New Roman"/>
                      <w:spacing w:val="21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Cabos</w:t>
                  </w:r>
                  <w:r>
                    <w:rPr>
                      <w:rFonts w:asci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9599pt;margin-top:368.210175pt;width:40.7pt;height:55.05pt;mso-position-horizontal-relative:page;mso-position-vertical-relative:page;z-index:-8617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29/11/2019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29/11/2019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29/11/2019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31/12/2019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119324pt;margin-top:368.210175pt;width:40.7pt;height:55.05pt;mso-position-horizontal-relative:page;mso-position-vertical-relative:page;z-index:-8615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06/12/2019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06/12/2019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06/12/2019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10/01/2020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278687pt;margin-top:368.210175pt;width:40.7pt;height:55.05pt;mso-position-horizontal-relative:page;mso-position-vertical-relative:page;z-index:-8612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11/12/2019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11/12/2019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11/12/2019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14/01/2020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719818pt;margin-top:368.210175pt;width:6.05pt;height:55.05pt;mso-position-horizontal-relative:page;mso-position-vertical-relative:page;z-index:-8610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79951pt;margin-top:441.170135pt;width:408.55pt;height:19.8pt;mso-position-horizontal-relative:page;mso-position-vertical-relative:page;z-index:-8608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653" w:right="0" w:hanging="63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Elaboración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fiscalizada;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estados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bancarios,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auxiliares</w:t>
                  </w:r>
                </w:p>
                <w:p>
                  <w:pPr>
                    <w:spacing w:line="195" w:lineRule="exact" w:before="0"/>
                    <w:ind w:left="65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pólizas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contables.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79951pt;margin-top:460.340118pt;width:6.65pt;height:7.05pt;mso-position-horizontal-relative:page;mso-position-vertical-relative:page;z-index:-86056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spacing w:val="-1"/>
                      <w:sz w:val="10"/>
                    </w:rPr>
                    <w:t>1/</w:t>
                  </w:r>
                  <w:r>
                    <w:rPr>
                      <w:rFonts w:ascii="Calibri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47995pt;margin-top:460.610138pt;width:383.95pt;height:19.9pt;mso-position-horizontal-relative:page;mso-position-vertical-relative:page;z-index:-860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48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calculó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tasa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recargos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1.26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ciento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establecida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artículo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8,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fracción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II,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numeral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1,</w:t>
                  </w:r>
                  <w:r>
                    <w:rPr>
                      <w:rFonts w:ascii="Calibri" w:hAnsi="Calibri"/>
                      <w:spacing w:val="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Ley</w:t>
                  </w:r>
                  <w:r>
                    <w:rPr>
                      <w:rFonts w:ascii="Calibri" w:hAnsi="Calibri"/>
                      <w:spacing w:val="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Ingresos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Federación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Ejercicio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80402pt;margin-top:480.170135pt;width:210.4pt;height:10.050pt;mso-position-horizontal-relative:page;mso-position-vertical-relative:page;z-index:-860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Nota: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3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33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sumas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pueden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no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coincidir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por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el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redondeo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1"/>
                      <w:sz w:val="16"/>
                    </w:rPr>
                    <w:t>de</w:t>
                  </w:r>
                  <w:r>
                    <w:rPr>
                      <w:rFonts w:asci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cifras.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21.960083pt;width:415.6pt;height:80.25pt;mso-position-horizontal-relative:page;mso-position-vertical-relative:page;z-index:-859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proporcionó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documentación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acredita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36.9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pesos,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27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agosto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2020,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2"/>
                    </w:rPr>
                    <w:t>retraso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los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ISR,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cuales,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0.5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pesos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corresponden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Paz,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35.7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Cabos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0.7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53"/>
                    </w:rPr>
                    <w:t> </w:t>
                  </w:r>
                  <w:r>
                    <w:rPr/>
                    <w:t>Loreto.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14.600098pt;width:415.6pt;height:53.25pt;mso-position-horizontal-relative:page;mso-position-vertical-relative:page;z-index:-859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Interno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Control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California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inició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posibles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efectos,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CG/EPRA/165/2020,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promovida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80.240051pt;width:415.6pt;height:26.5pt;mso-position-horizontal-relative:page;mso-position-vertical-relative:page;z-index:-859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591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58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3.399994pt;margin-top:327.880005pt;width:413.65pt;height:12pt;mso-position-horizontal-relative:page;mso-position-vertical-relative:page;z-index:-858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3.399994pt;margin-top:353.800018pt;width:413.65pt;height:12pt;mso-position-horizontal-relative:page;mso-position-vertical-relative:page;z-index:-858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3.399994pt;margin-top:429.279999pt;width:413.65pt;height:12pt;mso-position-horizontal-relative:page;mso-position-vertical-relative:page;z-index:-85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5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576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574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234.240005pt;width:413.65pt;height:.1pt;mso-position-horizontal-relative:page;mso-position-vertical-relative:page;z-index:-85720" coordorigin="1702,4685" coordsize="8273,2">
            <v:shape style="position:absolute;left:1702;top:4685;width:8273;height:2" coordorigin="1702,4685" coordsize="8273,0" path="m1702,4685l9974,468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258pt;width:413.65pt;height:.1pt;mso-position-horizontal-relative:page;mso-position-vertical-relative:page;z-index:-85696" coordorigin="1702,5160" coordsize="8273,2">
            <v:shape style="position:absolute;left:1702;top:5160;width:8273;height:2" coordorigin="1702,5160" coordsize="8273,0" path="m1702,5160l9974,516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434.160004pt;margin-top:323.880005pt;width:64.6pt;height:.1pt;mso-position-horizontal-relative:page;mso-position-vertical-relative:page;z-index:-85672" coordorigin="8683,6478" coordsize="1292,2">
            <v:shape style="position:absolute;left:8683;top:6478;width:1292;height:2" coordorigin="8683,6478" coordsize="1292,0" path="m8683,6478l9974,647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434.160004pt;margin-top:389.040009pt;width:64.6pt;height:.1pt;mso-position-horizontal-relative:page;mso-position-vertical-relative:page;z-index:-85648" coordorigin="8683,7781" coordsize="1292,2">
            <v:shape style="position:absolute;left:8683;top:7781;width:1292;height:2" coordorigin="8683,7781" coordsize="1292,0" path="m8683,7781l9974,7781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399.360016pt;width:413.65pt;height:.1pt;mso-position-horizontal-relative:page;mso-position-vertical-relative:page;z-index:-85624" coordorigin="1702,7987" coordsize="8273,2">
            <v:shape style="position:absolute;left:1702;top:7987;width:8273;height:2" coordorigin="1702,7987" coordsize="8273,0" path="m1702,7987l9974,7987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560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67pt;margin-top:104.240273pt;width:415.6pt;height:53.4pt;mso-position-horizontal-relative:page;mso-position-vertical-relative:page;z-index:-855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15.  </w:t>
                  </w:r>
                  <w:r>
                    <w:rPr>
                      <w:rFonts w:ascii="Calibri" w:hAnsi="Calibri"/>
                      <w:b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</w:rPr>
                  </w:r>
                  <w:r>
                    <w:rPr/>
                    <w:t>Con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aplicadas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en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2019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por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cinco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llevaron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cabo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afectaciones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con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cargo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indica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87989pt;margin-top:192.170242pt;width:328.1pt;height:39.35pt;mso-position-horizontal-relative:page;mso-position-vertical-relative:page;z-index:-8555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0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DEDUCCIONES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Y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AFECTACIONES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FEDERALES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PAGADAS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Times New Roman" w:hAnsi="Times New Roman"/>
                      <w:b/>
                      <w:spacing w:val="4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(Miles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Pesos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y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Número)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918945pt;margin-top:236.930222pt;width:39.4pt;height:19.8pt;mso-position-horizontal-relative:page;mso-position-vertical-relative:page;z-index:-855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7" w:right="0" w:hanging="8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Número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27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919388pt;margin-top:241.85022pt;width:44.2pt;height:10.050pt;mso-position-horizontal-relative:page;mso-position-vertical-relative:page;z-index:-8550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Deducciones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03891pt;margin-top:241.85022pt;width:24.75pt;height:10.050pt;mso-position-horizontal-relative:page;mso-position-vertical-relative:page;z-index:-8548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Monto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439949pt;margin-top:258.770203pt;width:234.1pt;height:141.1pt;mso-position-horizontal-relative:page;mso-position-vertical-relative:page;z-index:-8545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Instituto</w:t>
                  </w:r>
                  <w:r>
                    <w:rPr>
                      <w:rFonts w:ascii="Calibri"/>
                      <w:spacing w:val="-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9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Seguridad</w:t>
                  </w:r>
                  <w:r>
                    <w:rPr>
                      <w:rFonts w:ascii="Calibri"/>
                      <w:spacing w:val="-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0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Servicios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Sociales</w:t>
                  </w:r>
                  <w:r>
                    <w:rPr>
                      <w:rFonts w:ascii="Calibri"/>
                      <w:spacing w:val="-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0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-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9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Trabajadores</w:t>
                  </w:r>
                  <w:r>
                    <w:rPr>
                      <w:rFonts w:ascii="Calibri"/>
                      <w:spacing w:val="-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spacing w:val="-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9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Estado</w:t>
                  </w:r>
                </w:p>
                <w:p>
                  <w:pPr>
                    <w:spacing w:line="195" w:lineRule="exact" w:before="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[RCV]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(ISSSTE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Retiro,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Cesantía,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Vejez)</w:t>
                  </w:r>
                </w:p>
                <w:p>
                  <w:pPr>
                    <w:spacing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Fondo</w:t>
                  </w:r>
                  <w:r>
                    <w:rPr>
                      <w:rFonts w:ascii="Calibri"/>
                      <w:spacing w:val="7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7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9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Vivienda</w:t>
                  </w:r>
                  <w:r>
                    <w:rPr>
                      <w:rFonts w:asci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9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Instituto</w:t>
                  </w:r>
                  <w:r>
                    <w:rPr>
                      <w:rFonts w:asci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spacing w:val="10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0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Seguridad</w:t>
                  </w:r>
                  <w:r>
                    <w:rPr>
                      <w:rFonts w:asci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9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8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8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Servicios</w:t>
                  </w:r>
                  <w:r>
                    <w:rPr>
                      <w:rFonts w:ascii="Calibri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9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Sociales</w:t>
                  </w:r>
                  <w:r>
                    <w:rPr>
                      <w:rFonts w:ascii="Calibri"/>
                      <w:spacing w:val="1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Times New Roman"/>
                      <w:spacing w:val="59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Trabajadores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(FOVISSSTE)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Banco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Nacional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Obras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Servicios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Públicos,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S.N.C.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(BANOBRAS)</w:t>
                  </w:r>
                </w:p>
                <w:p>
                  <w:pPr>
                    <w:spacing w:before="68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Subtotal</w:t>
                  </w:r>
                </w:p>
                <w:p>
                  <w:pPr>
                    <w:spacing w:line="195" w:lineRule="exact" w:before="7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Fideicomisos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Garantía</w:t>
                  </w:r>
                </w:p>
                <w:p>
                  <w:pPr>
                    <w:spacing w:before="0"/>
                    <w:ind w:left="20" w:right="1899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Estancias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Bienestar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y</w:t>
                  </w:r>
                  <w:r>
                    <w:rPr>
                      <w:rFonts w:asci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Desarrollo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Infantil</w:t>
                  </w:r>
                  <w:r>
                    <w:rPr>
                      <w:rFonts w:ascii="Times New Roman"/>
                      <w:spacing w:val="29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ISSSTE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Quincenas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Corrientes</w:t>
                  </w:r>
                </w:p>
                <w:p>
                  <w:pPr>
                    <w:spacing w:before="1"/>
                    <w:ind w:left="20" w:right="2235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Anticipo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Participaciones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Federales</w:t>
                  </w:r>
                  <w:r>
                    <w:rPr>
                      <w:rFonts w:ascii="Times New Roman"/>
                      <w:spacing w:val="29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Diferencia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enero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  <w:t>2019</w:t>
                  </w:r>
                </w:p>
                <w:p>
                  <w:pPr>
                    <w:spacing w:before="59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Subtotal</w:t>
                  </w:r>
                </w:p>
                <w:p>
                  <w:pPr>
                    <w:spacing w:before="71"/>
                    <w:ind w:left="0" w:right="19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General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719818pt;margin-top:258.770203pt;width:34.5pt;height:10.050pt;mso-position-horizontal-relative:page;mso-position-vertical-relative:page;z-index:-854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112,174.8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99701pt;margin-top:263.690216pt;width:6.05pt;height:10.050pt;mso-position-horizontal-relative:page;mso-position-vertical-relative:page;z-index:-854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799805pt;margin-top:278.3302pt;width:30.4pt;height:10.050pt;mso-position-horizontal-relative:page;mso-position-vertical-relative:page;z-index:-8538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84,372.1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98389pt;margin-top:283.250214pt;width:6.05pt;height:25.05pt;mso-position-horizontal-relative:page;mso-position-vertical-relative:page;z-index:-853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286.610199pt;width:33.3pt;height:10.050pt;mso-position-horizontal-relative:page;mso-position-vertical-relative:page;z-index:-853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Federales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719818pt;margin-top:297.890198pt;width:34.5pt;height:20.6pt;mso-position-horizontal-relative:page;mso-position-vertical-relative:page;z-index:-853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70,491.2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267,038.1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99854pt;margin-top:324.770172pt;width:6.05pt;height:49.05pt;mso-position-horizontal-relative:page;mso-position-vertical-relative:page;z-index:-8528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2</w:t>
                  </w:r>
                </w:p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</w:t>
                  </w:r>
                </w:p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5</w:t>
                  </w:r>
                </w:p>
                <w:p>
                  <w:pPr>
                    <w:spacing w:line="195" w:lineRule="exact" w:before="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</w:t>
                  </w:r>
                </w:p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719818pt;margin-top:324.770172pt;width:34.5pt;height:58.8pt;mso-position-horizontal-relative:page;mso-position-vertical-relative:page;z-index:-8526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285,199.8</w:t>
                  </w:r>
                </w:p>
                <w:p>
                  <w:pPr>
                    <w:spacing w:line="194" w:lineRule="exact" w:before="0"/>
                    <w:ind w:left="16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2,320.5</w:t>
                  </w:r>
                </w:p>
                <w:p>
                  <w:pPr>
                    <w:spacing w:line="19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169,354.6</w:t>
                  </w:r>
                </w:p>
                <w:p>
                  <w:pPr>
                    <w:spacing w:line="195" w:lineRule="exact" w:before="1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50,902.8</w:t>
                  </w:r>
                </w:p>
                <w:p>
                  <w:pPr>
                    <w:spacing w:line="194" w:lineRule="exact" w:before="0"/>
                    <w:ind w:left="283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122.2</w:t>
                  </w:r>
                </w:p>
                <w:p>
                  <w:pPr>
                    <w:spacing w:line="19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507,900.0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352.130188pt;width:30.9pt;height:10.050pt;mso-position-horizontal-relative:page;mso-position-vertical-relative:page;z-index:-8524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Estatales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839813pt;margin-top:389.81015pt;width:34.5pt;height:10.050pt;mso-position-horizontal-relative:page;mso-position-vertical-relative:page;z-index:-8521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774,938.1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59967pt;margin-top:400.130157pt;width:408.55pt;height:19.8pt;mso-position-horizontal-relative:page;mso-position-vertical-relative:page;z-index:-8519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655" w:right="0" w:hanging="636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Elaboración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fiscalizada;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estados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bancarios,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auxiliares</w:t>
                  </w:r>
                </w:p>
                <w:p>
                  <w:pPr>
                    <w:spacing w:line="195" w:lineRule="exact" w:before="0"/>
                    <w:ind w:left="65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pólizas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contables.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51.640137pt;width:415.65pt;height:93.7pt;mso-position-horizontal-relative:page;mso-position-vertical-relative:page;z-index:-851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/>
                    <w:t>en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/>
                    <w:t>2019,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presentó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justificativa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comprobatoria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soporta,</w:t>
                  </w:r>
                  <w:r>
                    <w:rPr>
                      <w:rFonts w:ascii="Times New Roman" w:hAnsi="Times New Roman"/>
                      <w:spacing w:val="109"/>
                      <w:w w:val="99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como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terceros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correspondientes,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cuyos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conceptos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relacionados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Instituto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Seguridad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Sociales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Trabajadores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[RCV]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(ISSSTE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Retiro,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Cesantía,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Vejez),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Vivienda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Instituto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Seguridad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Sociales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Trabajadores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(FOVISSSTE),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Banco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Nacional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Obras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>
                      <w:spacing w:val="-1"/>
                    </w:rPr>
                    <w:t>Servicios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Públicos,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S.N.C.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(BANOBRAS)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diferencias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57.720093pt;width:415.6pt;height:93.6pt;mso-position-horizontal-relative:page;mso-position-vertical-relative:page;z-index:-8514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caso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se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realizaron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orden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estatal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por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Fideicomisos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Garantía,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se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constató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éstos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firmados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con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institución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Deuthche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Bank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México,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S.A.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Banca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Múltiple,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presentaron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contratos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créditos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simples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donde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los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disponen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autorizaciones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cabildos,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así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como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congreso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su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inscripción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Registro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Empréstitos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SHCP.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63.680054pt;width:415.6pt;height:26.5pt;mso-position-horizontal-relative:page;mso-position-vertical-relative:page;z-index:-851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relación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con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descuentos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aplicados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con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BANOBRAS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por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créditos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simples,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dispuso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aprobación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cabildos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509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50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223.240005pt;width:413.65pt;height:12pt;mso-position-horizontal-relative:page;mso-position-vertical-relative:page;z-index:-850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247.000015pt;width:413.65pt;height:12pt;mso-position-horizontal-relative:page;mso-position-vertical-relative:page;z-index:-850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4.160004pt;margin-top:312.880005pt;width:64.6pt;height:12pt;mso-position-horizontal-relative:page;mso-position-vertical-relative:page;z-index:-850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4.160004pt;margin-top:378.040009pt;width:64.6pt;height:12pt;mso-position-horizontal-relative:page;mso-position-vertical-relative:page;z-index:-84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388.360016pt;width:413.65pt;height:12pt;mso-position-horizontal-relative:page;mso-position-vertical-relative:page;z-index:-849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4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4904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4880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485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55pt;height:26.5pt;mso-position-horizontal-relative:page;mso-position-vertical-relative:page;z-index:-848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municipales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correspondientes,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así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como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congreso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local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inscritos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Registro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Empréstitos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SHCP.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43.120255pt;width:415.6pt;height:26.5pt;mso-position-horizontal-relative:page;mso-position-vertical-relative:page;z-index:-848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obstante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todas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afectaciones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municipios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fueron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comprobadas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totalidad,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describe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82.000244pt;width:117.2pt;height:13.05pt;mso-position-horizontal-relative:page;mso-position-vertical-relative:page;z-index:-8478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Fideicomisos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Garantía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07.440231pt;width:415.6pt;height:53.4pt;mso-position-horizontal-relative:page;mso-position-vertical-relative:page;z-index:-847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Por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este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concepto,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/>
                    <w:t>al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/>
                    <w:t>La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/>
                    <w:t>Paz,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descontados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124,490.5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pesos,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sólo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comprobó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el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123,228.5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pesos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Deuthche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Bank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México,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S.A.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Banca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Múltiple,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faltó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aclarar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1,262.0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73.200195pt;width:197.5pt;height:13.05pt;mso-position-horizontal-relative:page;mso-position-vertical-relative:page;z-index:-847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Estancias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Bienestar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Desarrollo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Infantil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98.520203pt;width:415.6pt;height:39.950pt;mso-position-horizontal-relative:page;mso-position-vertical-relative:page;z-index:-847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Paz,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julio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2019,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aplicó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descuento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este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por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2,320.5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pesos,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sólo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comprobatoria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455.7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pesos;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aclarar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1,864.8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50.840179pt;width:132pt;height:13.05pt;mso-position-horizontal-relative:page;mso-position-vertical-relative:page;z-index:-846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ISSSTE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Quincenas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Corrientes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76.280151pt;width:415.65pt;height:107pt;mso-position-horizontal-relative:page;mso-position-vertical-relative:page;z-index:-846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total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descontado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/>
                    <w:t>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por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este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/>
                    <w:t>169,354.6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/>
                    <w:t>pesos,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su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vez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145,219.7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pesos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por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ISSSTE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spacing w:val="-1"/>
                    </w:rPr>
                    <w:t>Quincenas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Corrientes;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22,550.7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ISSSTE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OOMSAPAS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(Organismo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Operador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Sistema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Agua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Potable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Alcantarillados)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y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1,584.2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pesos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ISSSTE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SAPA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(Organismo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Operador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Sistema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Agua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Potable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Alcantarillado),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sólo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comprobatoria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105,539.5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/>
                    <w:t>pesos,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21,308.4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pesos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1,584.2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pesos,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respectivamente,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sólo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rFonts w:ascii="Times New Roman" w:hAnsi="Times New Roman"/>
                      <w:spacing w:val="66"/>
                    </w:rPr>
                    <w:t> </w:t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caso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ISSSTE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SAPA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comprobó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total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estas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deducciones.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95.680115pt;width:415.6pt;height:66.8pt;mso-position-horizontal-relative:page;mso-position-vertical-relative:page;z-index:-846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ISSSTE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Quincenas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Corrientes,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entregó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Declaraciones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Cuotas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Seguridad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Formato</w:t>
                  </w:r>
                  <w:r>
                    <w:rPr>
                      <w:rFonts w:ascii="Times New Roman"/>
                      <w:spacing w:val="81"/>
                    </w:rPr>
                    <w:t> </w:t>
                  </w:r>
                  <w:r>
                    <w:rPr/>
                    <w:t>TG-1,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donde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se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informan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cantidades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descontar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/>
                    <w:t>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municipios;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cifras</w:t>
                  </w:r>
                  <w:r>
                    <w:rPr>
                      <w:rFonts w:asci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descontadas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pagadas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al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tercero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no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coinciden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/>
                    <w:t>todos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casos,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2"/>
                    </w:rPr>
                    <w:t>lo</w:t>
                  </w:r>
                  <w:r>
                    <w:rPr>
                      <w:rFonts w:asci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diferencia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total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aclarada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es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39,680.2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74.880066pt;width:415.65pt;height:53.25pt;mso-position-horizontal-relative:page;mso-position-vertical-relative:page;z-index:-84616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identificó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diferencia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por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1,242.3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pesos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ISSSTE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OOMSAPAS,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Cabos,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ya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noviembre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2019,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se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aplicó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descuento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por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cantidad,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coincide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con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notificada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ISSSTE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aplicación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importe.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40.520081pt;width:173.05pt;height:13.05pt;mso-position-horizontal-relative:page;mso-position-vertical-relative:page;z-index:-8459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Anticipo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Federales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65.960022pt;width:415.6pt;height:39.950pt;mso-position-horizontal-relative:page;mso-position-vertical-relative:page;z-index:-845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12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Ley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que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conforme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esta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correspondan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son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inembargables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estarán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sujetas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retención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deducción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alguna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afectarse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fines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específicos,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454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45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4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4472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4448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68.639999pt;margin-top:492.480011pt;width:446.55pt;height:.1pt;mso-position-horizontal-relative:page;mso-position-vertical-relative:page;z-index:-84424" coordorigin="1373,9850" coordsize="8931,2">
            <v:shape style="position:absolute;left:1373;top:9850;width:8931;height:2" coordorigin="1373,9850" coordsize="8931,0" path="m1373,9850l10303,985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68.639999pt;margin-top:582.960022pt;width:446.55pt;height:.1pt;mso-position-horizontal-relative:page;mso-position-vertical-relative:page;z-index:-84400" coordorigin="1373,11659" coordsize="8931,2">
            <v:shape style="position:absolute;left:1373;top:11659;width:8931;height:2" coordorigin="1373,11659" coordsize="8931,0" path="m1373,11659l10303,11659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437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55pt;height:26.5pt;mso-position-horizontal-relative:page;mso-position-vertical-relative:page;z-index:-843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salvo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contraídas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dispuesto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artículo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9o.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señala,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otros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aspectos,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43.120255pt;width:415.6pt;height:133.9pt;mso-position-horizontal-relative:page;mso-position-vertical-relative:page;z-index:-843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“Las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>
                      <w:spacing w:val="-1"/>
                    </w:rPr>
                    <w:t>correspondan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6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/>
                    <w:t>son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>
                      <w:spacing w:val="-1"/>
                    </w:rPr>
                    <w:t>inembargables;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</w:rPr>
                  </w:r>
                  <w:r>
                    <w:rPr>
                      <w:spacing w:val="-1"/>
                    </w:rPr>
                    <w:t>pueden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>
                      <w:spacing w:val="-1"/>
                    </w:rPr>
                    <w:t>afectarse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>
                      <w:spacing w:val="-1"/>
                    </w:rPr>
                    <w:t>fines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</w:rPr>
                  </w:r>
                  <w:r>
                    <w:rPr>
                      <w:spacing w:val="-1"/>
                    </w:rPr>
                    <w:t>específicos,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</w:rPr>
                  </w:r>
                  <w:r>
                    <w:rPr/>
                    <w:t>estar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>
                      <w:spacing w:val="-1"/>
                    </w:rPr>
                    <w:t>sujetas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>
                      <w:spacing w:val="-1"/>
                    </w:rPr>
                    <w:t>retención,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</w:r>
                  <w:r>
                    <w:rPr/>
                    <w:t>salvo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</w:r>
                  <w:r>
                    <w:rPr>
                      <w:spacing w:val="-1"/>
                    </w:rPr>
                    <w:t>aquéllas</w:t>
                  </w:r>
                  <w:r>
                    <w:rPr>
                      <w:rFonts w:ascii="Times New Roman" w:hAnsi="Times New Roman" w:cs="Times New Roman" w:eastAsia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/>
                    <w:t>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>
                      <w:spacing w:val="-1"/>
                    </w:rPr>
                    <w:t>Participaciones,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/>
                    <w:t>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/>
                    <w:t>Fomento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</w:rPr>
                  </w:r>
                  <w:r>
                    <w:rPr/>
                    <w:t>y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/>
                    <w:t>se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>
                      <w:spacing w:val="-1"/>
                    </w:rPr>
                    <w:t>refiere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</w:r>
                  <w:r>
                    <w:rPr>
                      <w:spacing w:val="-1"/>
                    </w:rPr>
                    <w:t>4-A,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</w:r>
                  <w:r>
                    <w:rPr>
                      <w:spacing w:val="-1"/>
                    </w:rPr>
                    <w:t>I,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/>
                    <w:t>ley,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</w:rPr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</w:r>
                  <w:r>
                    <w:rPr>
                      <w:spacing w:val="-1"/>
                    </w:rPr>
                    <w:t>ser</w:t>
                  </w:r>
                  <w:r>
                    <w:rPr>
                      <w:rFonts w:ascii="Times New Roman" w:hAnsi="Times New Roman" w:cs="Times New Roman" w:eastAsia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afectadas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garantía,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/>
                    <w:t>como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fuente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contraídas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/>
                    <w:t>o</w:t>
                  </w:r>
                  <w:r>
                    <w:rPr>
                      <w:rFonts w:ascii="Times New Roman" w:hAnsi="Times New Roman" w:cs="Times New Roman" w:eastAsia="Times New Roman"/>
                      <w:spacing w:val="87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/>
                    <w:t>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</w:rPr>
                  </w:r>
                  <w:r>
                    <w:rPr>
                      <w:spacing w:val="-1"/>
                    </w:rPr>
                    <w:t>afectadas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/>
                    <w:t>en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/>
                    <w:t>ambas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modalidades,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/>
                    <w:t>con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>
                      <w:spacing w:val="-1"/>
                    </w:rPr>
                    <w:t>autorización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>
                      <w:spacing w:val="-1"/>
                    </w:rPr>
                    <w:t>legislaturas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locales</w:t>
                  </w:r>
                  <w:r>
                    <w:rPr>
                      <w:rFonts w:ascii="Times New Roman" w:hAnsi="Times New Roman" w:cs="Times New Roman" w:eastAsia="Times New Roman"/>
                      <w:spacing w:val="8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inscritas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Registro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Público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Único,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conformidad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Capítulo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VI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Título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Tercero</w:t>
                  </w:r>
                  <w:r>
                    <w:rPr>
                      <w:rFonts w:ascii="Times New Roman" w:hAnsi="Times New Roman" w:cs="Times New Roman" w:eastAsia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Disciplina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Financiera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/>
                    <w:t>favor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instituciones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crédito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operen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>
                      <w:spacing w:val="-1"/>
                    </w:rPr>
                    <w:t>territorio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</w:r>
                  <w:r>
                    <w:rPr>
                      <w:spacing w:val="-1"/>
                    </w:rPr>
                    <w:t>nacional,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/>
                    <w:t>así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personas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físicas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/>
                    <w:t>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/>
                    <w:t>morales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nacionalidad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>
                      <w:spacing w:val="-1"/>
                    </w:rPr>
                    <w:t>mexicana.”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89.400208pt;width:415.6pt;height:26.5pt;mso-position-horizontal-relative:page;mso-position-vertical-relative:page;z-index:-843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este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afectaciones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concepto, </w:t>
                  </w:r>
                  <w:r>
                    <w:rPr>
                      <w:rFonts w:asci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realizaron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conformidad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con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aplicable.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28.280182pt;width:415.6pt;height:39.950pt;mso-position-horizontal-relative:page;mso-position-vertical-relative:page;z-index:-842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total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descontado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/>
                    <w:t>por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/>
                    <w:t>50,902.8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pesos,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sólo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comprobaron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48,902.8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pesos;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spacing w:val="-1"/>
                    </w:rPr>
                    <w:t>diferencia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2,000.0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pesos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Comondú.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80.600159pt;width:415.65pt;height:26.5pt;mso-position-horizontal-relative:page;mso-position-vertical-relative:page;z-index:-842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resumida,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importes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conceptos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aclarar,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presentan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cuadro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679955pt;margin-top:438.170135pt;width:360.35pt;height:39.450pt;mso-position-horizontal-relative:page;mso-position-vertical-relative:page;z-index:-842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"/>
                    <w:ind w:left="20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DEDUCCIONES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Y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AFECTACIONES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z w:val="16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FEDERALES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MUNICIPIOS,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NO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JUSTIFICADAS</w:t>
                  </w:r>
                  <w:r>
                    <w:rPr>
                      <w:rFonts w:ascii="Times New Roman" w:hAnsi="Times New Roman"/>
                      <w:b/>
                      <w:spacing w:val="6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before="1"/>
                    <w:ind w:left="37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16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39999pt;margin-top:467.570129pt;width:3.8pt;height:10.050pt;mso-position-horizontal-relative:page;mso-position-vertical-relative:page;z-index:-8420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919678pt;margin-top:480.410126pt;width:74.1pt;height:10.050pt;mso-position-horizontal-relative:page;mso-position-vertical-relative:page;z-index:-8418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Concepto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/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639114pt;margin-top:480.410126pt;width:22.55pt;height:10.050pt;mso-position-horizontal-relative:page;mso-position-vertical-relative:page;z-index:-8416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Paz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278519pt;margin-top:480.410126pt;width:34.35pt;height:10.050pt;mso-position-horizontal-relative:page;mso-position-vertical-relative:page;z-index:-841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z w:val="16"/>
                    </w:rPr>
                    <w:t>Comondú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077942pt;margin-top:480.410126pt;width:27.15pt;height:10.050pt;mso-position-horizontal-relative:page;mso-position-vertical-relative:page;z-index:-841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Mulegé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17279pt;margin-top:480.410126pt;width:34.7pt;height:10.050pt;mso-position-horizontal-relative:page;mso-position-vertical-relative:page;z-index:-8408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Los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Cabos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278931pt;margin-top:480.410126pt;width:23.7pt;height:10.050pt;mso-position-horizontal-relative:page;mso-position-vertical-relative:page;z-index:-8406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Loreto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318268pt;margin-top:480.410126pt;width:18.95pt;height:10.050pt;mso-position-horizontal-relative:page;mso-position-vertical-relative:page;z-index:-8404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Total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119972pt;margin-top:495.890106pt;width:101.6pt;height:85.05pt;mso-position-horizontal-relative:page;mso-position-vertical-relative:page;z-index:-8401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Fideicomiso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Garantía</w:t>
                  </w:r>
                </w:p>
                <w:p>
                  <w:pPr>
                    <w:spacing w:line="368" w:lineRule="auto" w:before="104"/>
                    <w:ind w:left="20" w:right="65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Estancias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Bienestar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Infantil</w:t>
                  </w:r>
                  <w:r>
                    <w:rPr>
                      <w:rFonts w:asci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ISSSTE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Quincenas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Corrientes</w:t>
                  </w:r>
                  <w:r>
                    <w:rPr>
                      <w:rFonts w:ascii="Times New Roman"/>
                      <w:spacing w:val="30"/>
                      <w:sz w:val="16"/>
                    </w:rPr>
                    <w:t> </w:t>
                  </w:r>
                  <w:r>
                    <w:rPr>
                      <w:rFonts w:ascii="Calibri"/>
                      <w:spacing w:val="-1"/>
                      <w:sz w:val="16"/>
                    </w:rPr>
                    <w:t>ISSSTE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OOMSAPAS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Anticipo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Participaciones</w:t>
                  </w:r>
                </w:p>
                <w:p>
                  <w:pPr>
                    <w:spacing w:before="104"/>
                    <w:ind w:left="0" w:right="17" w:firstLine="0"/>
                    <w:jc w:val="righ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99344pt;margin-top:495.890106pt;width:26.3pt;height:40.050pt;mso-position-horizontal-relative:page;mso-position-vertical-relative:page;z-index:-8399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1,262.0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1,864.8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7,805.3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359802pt;margin-top:495.890106pt;width:30.4pt;height:85.05pt;mso-position-horizontal-relative:page;mso-position-vertical-relative:page;z-index:-8396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1,262.0</w:t>
                  </w:r>
                </w:p>
                <w:p>
                  <w:pPr>
                    <w:spacing w:before="104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1,864.8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39,680.2</w:t>
                  </w:r>
                </w:p>
                <w:p>
                  <w:pPr>
                    <w:spacing w:before="104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1,242.3</w:t>
                  </w:r>
                </w:p>
                <w:p>
                  <w:pPr>
                    <w:spacing w:before="104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2,000.0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46,049.4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439896pt;margin-top:525.890076pt;width:30.4pt;height:10.050pt;mso-position-horizontal-relative:page;mso-position-vertical-relative:page;z-index:-8394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17,326.4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19986pt;margin-top:525.890076pt;width:30.4pt;height:10.050pt;mso-position-horizontal-relative:page;mso-position-vertical-relative:page;z-index:-8392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11,241.3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67984pt;margin-top:525.890076pt;width:26.3pt;height:10.050pt;mso-position-horizontal-relative:page;mso-position-vertical-relative:page;z-index:-8389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3,307.2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39856pt;margin-top:540.890076pt;width:26.3pt;height:10.050pt;mso-position-horizontal-relative:page;mso-position-vertical-relative:page;z-index:-8387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1,242.3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439896pt;margin-top:555.890076pt;width:30.4pt;height:25.05pt;mso-position-horizontal-relative:page;mso-position-vertical-relative:page;z-index:-8384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2,000.0</w:t>
                  </w:r>
                </w:p>
                <w:p>
                  <w:pPr>
                    <w:spacing w:before="104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19,326.4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919922pt;margin-top:570.890076pt;width:30.4pt;height:10.050pt;mso-position-horizontal-relative:page;mso-position-vertical-relative:page;z-index:-8382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10,932.1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19986pt;margin-top:570.890076pt;width:30.4pt;height:10.050pt;mso-position-horizontal-relative:page;mso-position-vertical-relative:page;z-index:-8380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11,241.3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39856pt;margin-top:570.890076pt;width:26.3pt;height:10.050pt;mso-position-horizontal-relative:page;mso-position-vertical-relative:page;z-index:-8377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1,242.3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67984pt;margin-top:570.890076pt;width:26.3pt;height:10.050pt;mso-position-horizontal-relative:page;mso-position-vertical-relative:page;z-index:-8375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3,307.2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119972pt;margin-top:586.730103pt;width:441.5pt;height:29.6pt;mso-position-horizontal-relative:page;mso-position-vertical-relative:page;z-index:-8372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656" w:right="0" w:hanging="636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 w:hAnsi="Calibri"/>
                      <w:b/>
                      <w:spacing w:val="2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6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Elaboración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documentación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 w:hAnsi="Calibri"/>
                      <w:spacing w:val="2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3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entidad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fiscalizada,</w:t>
                  </w:r>
                  <w:r>
                    <w:rPr>
                      <w:rFonts w:ascii="Calibri" w:hAnsi="Calibri"/>
                      <w:spacing w:val="2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así</w:t>
                  </w:r>
                  <w:r>
                    <w:rPr>
                      <w:rFonts w:ascii="Calibri" w:hAnsi="Calibri"/>
                      <w:spacing w:val="2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como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estados</w:t>
                  </w:r>
                  <w:r>
                    <w:rPr>
                      <w:rFonts w:ascii="Calibri" w:hAnsi="Calibri"/>
                      <w:spacing w:val="2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spacing w:val="28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bancarios,</w:t>
                  </w:r>
                </w:p>
                <w:p>
                  <w:pPr>
                    <w:spacing w:line="195" w:lineRule="exact" w:before="1"/>
                    <w:ind w:left="656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auxiliares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pólizas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contables.</w:t>
                  </w:r>
                </w:p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Nota: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sumas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pueden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no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coincidir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efecto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del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redondeo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/>
                      <w:spacing w:val="-1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cifras.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48.080078pt;width:415.6pt;height:39.950pt;mso-position-horizontal-relative:page;mso-position-vertical-relative:page;z-index:-837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aclaró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justificó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monto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46,049.4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pesos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afectaciones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estado,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cuales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tampoco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acreditó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terceros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368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36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8.639999pt;margin-top:481.480011pt;width:446.55pt;height:12pt;mso-position-horizontal-relative:page;mso-position-vertical-relative:page;z-index:-836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8.639999pt;margin-top:571.960022pt;width:446.55pt;height:12pt;mso-position-horizontal-relative:page;mso-position-vertical-relative:page;z-index:-83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3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2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3560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3536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351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pt;height:39.950pt;mso-position-horizontal-relative:page;mso-position-vertical-relative:page;z-index:-834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proporcionó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justifica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aplicadas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conceptos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948pt;margin-top:156.560257pt;width:7.45pt;height:13.05pt;mso-position-horizontal-relative:page;mso-position-vertical-relative:page;z-index:-834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99957pt;margin-top:156.560257pt;width:362.35pt;height:13.05pt;mso-position-horizontal-relative:page;mso-position-vertical-relative:page;z-index:-834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Estancias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Bienestar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>
                      <w:spacing w:val="-1"/>
                    </w:rPr>
                    <w:t>Infantil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/>
                    <w:t>Paz,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por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/>
                    <w:t>1,864.8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826pt;margin-top:182.000244pt;width:7.45pt;height:13.05pt;mso-position-horizontal-relative:page;mso-position-vertical-relative:page;z-index:-834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9985pt;margin-top:182.000244pt;width:362.2pt;height:26.5pt;mso-position-horizontal-relative:page;mso-position-vertical-relative:page;z-index:-833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ISSSTE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OOMSAPAS,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/>
                    <w:t>Cabos,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/>
                    <w:t>1,242.4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miles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811pt;margin-top:220.880234pt;width:7.45pt;height:13.05pt;mso-position-horizontal-relative:page;mso-position-vertical-relative:page;z-index:-833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99820pt;margin-top:220.880234pt;width:362.15pt;height:26.5pt;mso-position-horizontal-relative:page;mso-position-vertical-relative:page;z-index:-833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ISSSTE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Quincenas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Corrientes,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La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Paz,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Comondú,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Mulegé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Loreto, </w:t>
                  </w:r>
                  <w:r>
                    <w:rPr>
                      <w:rFonts w:asci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/>
                    </w:rPr>
                  </w:r>
                  <w:r>
                    <w:rPr/>
                    <w:t>39,680.2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78pt;margin-top:259.760223pt;width:7.45pt;height:13.05pt;mso-position-horizontal-relative:page;mso-position-vertical-relative:page;z-index:-833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799805pt;margin-top:259.760223pt;width:362.2pt;height:26.5pt;mso-position-horizontal-relative:page;mso-position-vertical-relative:page;z-index:-832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Anticipo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Comondú,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2,000.0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pesos.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773pt;margin-top:298.520203pt;width:43.3pt;height:13.05pt;mso-position-horizontal-relative:page;mso-position-vertical-relative:page;z-index:-832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Respecto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679764pt;margin-top:298.520203pt;width:368.35pt;height:13.05pt;mso-position-horizontal-relative:page;mso-position-vertical-relative:page;z-index:-832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/>
                    <w:t>los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/>
                    <w:t>1,262.0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/>
                    <w:t>pesos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/>
                    <w:t>por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aplicadas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por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773pt;margin-top:311.960205pt;width:415.65pt;height:66.8pt;mso-position-horizontal-relative:page;mso-position-vertical-relative:page;z-index:-832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Fideicomisos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Garantía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nombre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La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Paz,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sólo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ampara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1,240.0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pesos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Deuthche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Bank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México,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S.A.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Banca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Múltiple,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15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noviembre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2019;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22.0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pesos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restantes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esa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institución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8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2020,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como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ASF.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773pt;margin-top:391.160156pt;width:415.6pt;height:53.25pt;mso-position-horizontal-relative:page;mso-position-vertical-relative:page;z-index:-832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Interno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Control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California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inició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posibles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efectos,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CG/EPRA/566/2020,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promovida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773pt;margin-top:456.80014pt;width:415.6pt;height:26.5pt;mso-position-horizontal-relative:page;mso-position-vertical-relative:page;z-index:-831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773pt;margin-top:495.680115pt;width:222.5pt;height:13.05pt;mso-position-horizontal-relative:page;mso-position-vertical-relative:page;z-index:-831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Transparencia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Distribución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673pt;margin-top:521.120117pt;width:415.65pt;height:93.6pt;mso-position-horizontal-relative:page;mso-position-vertical-relative:page;z-index:-831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16.  </w:t>
                  </w:r>
                  <w:r>
                    <w:rPr>
                      <w:rFonts w:ascii="Calibri" w:hAnsi="Calibri"/>
                      <w:b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3"/>
                    </w:rPr>
                  </w:r>
                  <w:r>
                    <w:rPr/>
                    <w:t>Con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por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39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publicó,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 w:cs="Times New Roman" w:eastAsia="Times New Roman"/>
                      <w:spacing w:val="87"/>
                    </w:rPr>
                    <w:t> </w:t>
                  </w:r>
                  <w:r>
                    <w:rPr/>
                    <w:t>14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/>
                    <w:t>2019,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“Acuerdo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6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/>
                    <w:t>conocer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3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1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4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4"/>
                    </w:rPr>
                  </w:r>
                  <w:r>
                    <w:rPr>
                      <w:spacing w:val="-1"/>
                    </w:rPr>
                    <w:t>entrega,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1"/>
                    </w:rPr>
                  </w:r>
                  <w:r>
                    <w:rPr>
                      <w:spacing w:val="-1"/>
                    </w:rPr>
                    <w:t>porcentaje,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9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</w:r>
                  <w:r>
                    <w:rPr/>
                    <w:t>y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rFonts w:ascii="Times New Roman" w:hAnsi="Times New Roman" w:cs="Times New Roman" w:eastAsia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utilizadas,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</w:r>
                  <w:r>
                    <w:rPr/>
                    <w:t>así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</w:r>
                  <w:r>
                    <w:rPr/>
                    <w:t>como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</w:r>
                  <w:r>
                    <w:rPr/>
                    <w:t>los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/>
                    <w:t>montos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</w:r>
                  <w:r>
                    <w:rPr/>
                    <w:t>estimados,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8"/>
                    </w:rPr>
                  </w:r>
                  <w:r>
                    <w:rPr/>
                    <w:t>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recibirá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/>
                    <w:t>y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>
                      <w:spacing w:val="-1"/>
                    </w:rPr>
                    <w:t>tiene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obligación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</w:rPr>
                  </w:r>
                  <w:r>
                    <w:rPr>
                      <w:spacing w:val="-1"/>
                    </w:rPr>
                    <w:t>participar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</w:rPr>
                  </w:r>
                  <w:r>
                    <w:rPr>
                      <w:spacing w:val="-1"/>
                    </w:rPr>
                    <w:t>2019”</w:t>
                  </w:r>
                  <w:r>
                    <w:rPr>
                      <w:rFonts w:ascii="Times New Roman" w:hAnsi="Times New Roman" w:cs="Times New Roman" w:eastAsia="Times New Roman"/>
                      <w:spacing w:val="8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consideraron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características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/>
                    <w:t>elementos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17pt;margin-top:626.900146pt;width:7.05pt;height:13.05pt;mso-position-horizontal-relative:page;mso-position-vertical-relative:page;z-index:-8310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124pt;margin-top:627.680054pt;width:379.6pt;height:26.5pt;mso-position-horizontal-relative:page;mso-position-vertical-relative:page;z-index:-830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Contenido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conceptos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tienen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obligación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124pt;margin-top:666.380127pt;width:7.05pt;height:13.05pt;mso-position-horizontal-relative:page;mso-position-vertical-relative:page;z-index:-8305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078pt;margin-top:667.160034pt;width:379.6pt;height:26.5pt;mso-position-horizontal-relative:page;mso-position-vertical-relative:page;z-index:-830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meses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año,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formato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Anexo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I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Lineamientos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300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29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29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2936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2912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288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948pt;margin-top:104.240273pt;width:379.6pt;height:26.5pt;mso-position-horizontal-relative:page;mso-position-vertical-relative:page;z-index:-828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información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se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refiere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el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6o.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Ley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Fiscal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(Lineamientos).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956pt;margin-top:142.940338pt;width:7.05pt;height:13.05pt;mso-position-horizontal-relative:page;mso-position-vertical-relative:page;z-index:-8284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91pt;margin-top:143.720261pt;width:379.6pt;height:39.950pt;mso-position-horizontal-relative:page;mso-position-vertical-relative:page;z-index:-828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porcentajes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determinaron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municipio,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con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los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dígitos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posteriores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al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punto,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conforme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al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Anexo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II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Lineamientos.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918pt;margin-top:195.860306pt;width:7.05pt;height:13.05pt;mso-position-horizontal-relative:page;mso-position-vertical-relative:page;z-index:-8279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872pt;margin-top:196.640244pt;width:372.7pt;height:13.05pt;mso-position-horizontal-relative:page;mso-position-vertical-relative:page;z-index:-827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/>
                    <w:t>montos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expresaron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/>
                    </w:rPr>
                  </w:r>
                  <w:r>
                    <w:rPr/>
                    <w:t>pesos,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sin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decimales.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376pt;margin-top:221.780304pt;width:7.05pt;height:13.05pt;mso-position-horizontal-relative:page;mso-position-vertical-relative:page;z-index:-8274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33pt;margin-top:222.560226pt;width:379.65pt;height:26.5pt;mso-position-horizontal-relative:page;mso-position-vertical-relative:page;z-index:-827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relativa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porcentajes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montos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Anexo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II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Lineamientos.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46pt;margin-top:261.440216pt;width:415.65pt;height:39.950pt;mso-position-horizontal-relative:page;mso-position-vertical-relative:page;z-index:-826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relación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tercero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referido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considerar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señalados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6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46pt;margin-top:313.760193pt;width:415.6pt;height:93.6pt;mso-position-horizontal-relative:page;mso-position-vertical-relative:page;z-index:-826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contenida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informes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trimestrales,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referente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entregadas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estado,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publicaron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Periódico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12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abril,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10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julio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10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2019,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así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como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10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2020;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 w:hAnsi="Times New Roman"/>
                      <w:spacing w:val="-18"/>
                    </w:rPr>
                  </w:r>
                  <w:r>
                    <w:rPr>
                      <w:spacing w:val="-1"/>
                    </w:rPr>
                    <w:t>igualmente,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se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publicaron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página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internet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Estatal,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conforme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normativa;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además,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presentaron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montos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pesos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los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conceptos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acumulada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al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trimestre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y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desglose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mensual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conceptos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participables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46pt;margin-top:419.720154pt;width:415.6pt;height:26.5pt;mso-position-horizontal-relative:page;mso-position-vertical-relative:page;z-index:-826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comprobó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envío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Unidad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SHCP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pagos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realizados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mensualmente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46pt;margin-top:458.600128pt;width:415.65pt;height:66.8pt;mso-position-horizontal-relative:page;mso-position-vertical-relative:page;z-index:-826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constató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habilitó,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dentro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su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sitio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internet,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dieron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conocer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montos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por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/>
                    <w:t>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participables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derivaron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determinados.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con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frecuencia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mensual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conforme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048pt;margin-top:537.680115pt;width:415.6pt;height:66.8pt;mso-position-horizontal-relative:page;mso-position-vertical-relative:page;z-index:-826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 w:cs="Calibri" w:eastAsia="Calibri"/>
                      <w:b/>
                      <w:bCs/>
                    </w:rPr>
                    <w:t>17.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7"/>
                    </w:rPr>
                  </w:r>
                  <w:r>
                    <w:rPr/>
                    <w:t>Con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>
                      <w:spacing w:val="-1"/>
                    </w:rPr>
                    <w:t>“Acuerdo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/>
                    <w:t>conocer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0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Estado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entrega,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porcentaje,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>
                      <w:spacing w:val="-1"/>
                    </w:rPr>
                    <w:t>utilizadas,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/>
                    <w:t>así</w:t>
                  </w:r>
                  <w:r>
                    <w:rPr>
                      <w:rFonts w:ascii="Times New Roman" w:hAnsi="Times New Roman" w:cs="Times New Roman" w:eastAsia="Times New Roman"/>
                      <w:spacing w:val="93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/>
                    <w:t>montos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/>
                    <w:t>estimados,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</w:r>
                  <w:r>
                    <w:rPr>
                      <w:spacing w:val="-1"/>
                    </w:rPr>
                    <w:t>recibirá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</w:r>
                  <w:r>
                    <w:rPr/>
                    <w:t>y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tiene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obligación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participar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/>
                    <w:t>2019”,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041pt;margin-top:616.700134pt;width:7.05pt;height:13.05pt;mso-position-horizontal-relative:page;mso-position-vertical-relative:page;z-index:-8257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8995pt;margin-top:617.480042pt;width:379.6pt;height:66.7pt;mso-position-horizontal-relative:page;mso-position-vertical-relative:page;z-index:-825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describe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completo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obtener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factores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deberán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aplicarse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a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estado,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participables,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pues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faltó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desarrollar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municipio,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vez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aplicado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señalado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normativa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variable.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252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25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24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2456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2432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240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948pt;margin-top:104.060349pt;width:7.05pt;height:13.05pt;mso-position-horizontal-relative:page;mso-position-vertical-relative:page;z-index:-8238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902pt;margin-top:104.840271pt;width:379.6pt;height:39.950pt;mso-position-horizontal-relative:page;mso-position-vertical-relative:page;z-index:-823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publicó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variable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los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tránsito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control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vehicular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Venta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157.160248pt;width:415.75pt;height:120.45pt;mso-position-horizontal-relative:page;mso-position-vertical-relative:page;z-index:-823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segunda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situación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antes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descrita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realizada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ASF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/>
                    <w:t>2018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>
                      <w:spacing w:val="-1"/>
                    </w:rPr>
                    <w:t>emitió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/>
                    <w:t>Recomendación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  <w:r>
                    <w:rPr>
                      <w:spacing w:val="-1"/>
                    </w:rPr>
                    <w:t>2018-A-03000-19-0569-01-</w:t>
                  </w:r>
                  <w:r>
                    <w:rPr>
                      <w:rFonts w:ascii="Times New Roman" w:hAnsi="Times New Roman" w:cs="Times New Roman" w:eastAsia="Times New Roman"/>
                      <w:spacing w:val="73"/>
                    </w:rPr>
                    <w:t> </w:t>
                  </w:r>
                  <w:r>
                    <w:rPr/>
                    <w:t>001,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señala: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/>
                    <w:t>“Para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rFonts w:ascii="Times New Roman" w:hAnsi="Times New Roman" w:cs="Times New Roman" w:eastAsia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>
                      <w:spacing w:val="-1"/>
                    </w:rPr>
                    <w:t>subsecuente,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6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/>
                    <w:t>el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/>
                    <w:t>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/>
                    <w:t>conocer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</w:r>
                  <w:r>
                    <w:rPr>
                      <w:spacing w:val="-1"/>
                    </w:rPr>
                    <w:t>entrega,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>
                      <w:spacing w:val="-1"/>
                    </w:rPr>
                    <w:t>porcentajes,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 w:cs="Times New Roman" w:eastAsia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utilizadas,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/>
                    <w:t>así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</w:r>
                  <w:r>
                    <w:rPr/>
                    <w:t>como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/>
                    <w:t>montos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/>
                    <w:t>estimados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 w:cs="Times New Roman" w:eastAsia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recibirá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tiene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obligación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participar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incluya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</w:r>
                  <w:r>
                    <w:rPr>
                      <w:spacing w:val="-1"/>
                    </w:rPr>
                    <w:t>variable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spacing w:val="87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tránsito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/>
                    <w:t>control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vehicular”;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</w:r>
                  <w:r>
                    <w:rPr>
                      <w:spacing w:val="-1"/>
                    </w:rPr>
                    <w:t>hubo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</w:r>
                  <w:r>
                    <w:rPr>
                      <w:spacing w:val="-1"/>
                    </w:rPr>
                    <w:t>reincidencia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</w:r>
                  <w:r>
                    <w:rPr/>
                    <w:t>al</w:t>
                  </w:r>
                  <w:r>
                    <w:rPr>
                      <w:rFonts w:ascii="Times New Roman" w:hAnsi="Times New Roman" w:cs="Times New Roman" w:eastAsia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respecto.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290.000214pt;width:415.6pt;height:53.4pt;mso-position-horizontal-relative:page;mso-position-vertical-relative:page;z-index:-823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Interno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Control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inició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posibles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efectos,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CG/EPRA/166/2020,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promovida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esta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355.760162pt;width:415.6pt;height:93.6pt;mso-position-horizontal-relative:page;mso-position-vertical-relative:page;z-index:-8228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auditoría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con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motivo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control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determinan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conocer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rFonts w:ascii="Times New Roman" w:hAnsi="Times New Roman"/>
                      <w:spacing w:val="-19"/>
                    </w:rPr>
                  </w:r>
                  <w:r>
                    <w:rPr/>
                    <w:t>por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se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publique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completo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esos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así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presentar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implementadas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respecto.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461.720123pt;width:415.6pt;height:39.950pt;mso-position-horizontal-relative:page;mso-position-vertical-relative:page;z-index:-822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tal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2020,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constató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publicada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variable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tránsito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control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vehicular,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utilizada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Venta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514.040100pt;width:415.65pt;height:80.150pt;mso-position-horizontal-relative:page;mso-position-vertical-relative:page;z-index:-8224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Respecto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completo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establecidas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participables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estado,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éste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publique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determinan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y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se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conocer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por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2021;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evidencias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respecto.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606.560059pt;width:415.6pt;height:26.5pt;mso-position-horizontal-relative:page;mso-position-vertical-relative:page;z-index:-822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solventa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parcialmente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18pt;margin-top:645.440063pt;width:222.1pt;height:13.05pt;mso-position-horizontal-relative:page;mso-position-vertical-relative:page;z-index:-8219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2019-A-03000-19-0497-01-002  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Recomendación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15pt;margin-top:670.880066pt;width:415.6pt;height:26.5pt;mso-position-horizontal-relative:page;mso-position-vertical-relative:page;z-index:-821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publique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/>
                    <w:t>se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determinan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/>
                    <w:t>los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/>
                    <w:t>se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/>
                    <w:t>conocer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por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214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21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20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2072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2048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202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26.5pt;mso-position-horizontal-relative:page;mso-position-vertical-relative:page;z-index:-820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completo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43.120255pt;width:134.75pt;height:13.05pt;mso-position-horizontal-relative:page;mso-position-vertical-relative:page;z-index:-8197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Fortalezas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Áreas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Mejora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865pt;margin-top:168.560242pt;width:415.65pt;height:66.8pt;mso-position-horizontal-relative:page;mso-position-vertical-relative:page;z-index:-819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18. </w:t>
                  </w:r>
                  <w:r>
                    <w:rPr>
                      <w:rFonts w:ascii="Calibri" w:hAnsi="Calibri"/>
                      <w:b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1"/>
                    </w:rPr>
                  </w:r>
                  <w:r>
                    <w:rPr/>
                    <w:t>Con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aplicados,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determinó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gestión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entero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difusión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otras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vinculadas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con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presentaron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fortalezas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mejora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865pt;margin-top:247.760223pt;width:60.2pt;height:13.05pt;mso-position-horizontal-relative:page;mso-position-vertical-relative:page;z-index:-819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FORTALEZAS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865pt;margin-top:273.200195pt;width:402.55pt;height:13.05pt;mso-position-horizontal-relative:page;mso-position-vertical-relative:page;z-index:-8190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federales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e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incentivos,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a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municipios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36pt;margin-top:298.340271pt;width:7.05pt;height:13.05pt;mso-position-horizontal-relative:page;mso-position-vertical-relative:page;z-index:-8188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315pt;margin-top:299.120209pt;width:379.75pt;height:107.15pt;mso-position-horizontal-relative:page;mso-position-vertical-relative:page;z-index:-818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dispuso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estado,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aprobadas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por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congreso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auditados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siguientes: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(FGP),</w:t>
                  </w:r>
                  <w:r>
                    <w:rPr>
                      <w:rFonts w:ascii="Times New Roman" w:hAnsi="Times New Roman"/>
                      <w:spacing w:val="9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Fomento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(FFM),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(FOFIR),</w:t>
                  </w:r>
                  <w:r>
                    <w:rPr>
                      <w:rFonts w:ascii="Times New Roman" w:hAnsi="Times New Roman"/>
                      <w:spacing w:val="75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Especial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Producción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(IEPS),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Venta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Final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Diésel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(IEPS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Diésel),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Tenencia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Uso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Vehículos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(Tenencia),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Compensación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Automóviles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Nuevos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(FOCO-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ISAN)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Automóviles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Nuevos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(ISAN).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819pt;margin-top:418.34021pt;width:7.05pt;height:13.05pt;mso-position-horizontal-relative:page;mso-position-vertical-relative:page;z-index:-8183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773pt;margin-top:419.120148pt;width:379.6pt;height:66.8pt;mso-position-horizontal-relative:page;mso-position-vertical-relative:page;z-index:-818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local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prevé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20.0%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entre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equivale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FOFIR,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IEPS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Diésel,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Tenencia,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FOCO-ISAN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ISAN,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así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como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100.0%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FFM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ISR.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Para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caso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FGP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IEPS,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prevé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mayor,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24.0%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22.0%,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respectivamente.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276pt;margin-top:498.140198pt;width:7.05pt;height:13.05pt;mso-position-horizontal-relative:page;mso-position-vertical-relative:page;z-index:-8178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231pt;margin-top:498.920105pt;width:379.6pt;height:39.950pt;mso-position-horizontal-relative:page;mso-position-vertical-relative:page;z-index:-817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Dispone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/>
                      <w:spacing w:val="49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/>
                      <w:spacing w:val="47"/>
                    </w:rPr>
                  </w:r>
                  <w:r>
                    <w:rPr>
                      <w:spacing w:val="-1"/>
                    </w:rPr>
                    <w:t>manual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/>
                      <w:spacing w:val="49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autorizado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/>
                    <w:t>en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/>
                      <w:spacing w:val="48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 </w:t>
                  </w:r>
                  <w:r>
                    <w:rPr>
                      <w:rFonts w:asci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realizan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involucradas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distribución,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difusión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46pt;margin-top:551.120117pt;width:259.1pt;height:13.05pt;mso-position-horizontal-relative:page;mso-position-vertical-relative:page;z-index:-817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Pago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e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incentivos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municipios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959969pt;margin-top:576.380188pt;width:7.05pt;height:13.05pt;mso-position-horizontal-relative:page;mso-position-vertical-relative:page;z-index:-8171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19978pt;margin-top:577.160095pt;width:380pt;height:39.950pt;mso-position-horizontal-relative:page;mso-position-vertical-relative:page;z-index:-816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transfirió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por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monto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total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corresponde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/>
                    <w:t>con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su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marco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jurídico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FOFIR,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FOCO-ISAN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IEPS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Diésel.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96003pt;margin-top:629.30011pt;width:7.05pt;height:13.05pt;mso-position-horizontal-relative:page;mso-position-vertical-relative:page;z-index:-8166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20039pt;margin-top:630.080078pt;width:379.95pt;height:39.950pt;mso-position-horizontal-relative:page;mso-position-vertical-relative:page;z-index:-816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los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excedió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cinco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días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hábiles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posteriores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recepción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FGP,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FFM,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IEPS,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FOFIR,</w:t>
                  </w:r>
                  <w:r>
                    <w:rPr>
                      <w:rFonts w:ascii="Times New Roman" w:hAnsi="Times New Roman"/>
                      <w:spacing w:val="9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FOCO-ISAN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IEPS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161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15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15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1544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1520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149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225.35pt;height:13.05pt;mso-position-horizontal-relative:page;mso-position-vertical-relative:page;z-index:-814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Generación,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entrega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difusión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800003pt;margin-top:129.500336pt;width:7.05pt;height:13.05pt;mso-position-horizontal-relative:page;mso-position-vertical-relative:page;z-index:-8144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799957pt;margin-top:130.280258pt;width:380.2pt;height:107pt;mso-position-horizontal-relative:page;mso-position-vertical-relative:page;z-index:-814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publicaciones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obligatorias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tal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efecto,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realizó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Estado,</w:t>
                  </w:r>
                  <w:r>
                    <w:rPr/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tanto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Boletín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como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sitio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internet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rFonts w:ascii="Times New Roman" w:hAnsi="Times New Roman"/>
                      <w:spacing w:val="7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entrega,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porcentaje,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utilizadas,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así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como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los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montos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estimados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reciban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y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tengan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obligación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participar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así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como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reportes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trimestrales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pagadas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plazos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señala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marco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normativo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respectivo.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818pt;margin-top:249.680222pt;width:88.55pt;height:13.05pt;mso-position-horizontal-relative:page;mso-position-vertical-relative:page;z-index:-814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ÁREAS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MEJORA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818pt;margin-top:275.120209pt;width:402.55pt;height:13.05pt;mso-position-horizontal-relative:page;mso-position-vertical-relative:page;z-index:-8137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federales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e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incentivos,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a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municipios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0314pt;margin-top:300.380280pt;width:7.05pt;height:13.05pt;mso-position-horizontal-relative:page;mso-position-vertical-relative:page;z-index:-8135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0253pt;margin-top:301.160187pt;width:379.6pt;height:66.8pt;mso-position-horizontal-relative:page;mso-position-vertical-relative:page;z-index:-813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carece</w:t>
                  </w:r>
                  <w:r>
                    <w:rPr/>
                    <w:t>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mecanismos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control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y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supervisión</w:t>
                  </w:r>
                  <w:r>
                    <w:rPr/>
                    <w:t>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permitan</w:t>
                  </w:r>
                  <w:r>
                    <w:rPr/>
                    <w:t> 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establecer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detalladamente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realizan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involucradas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participan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distribución,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y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difusión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consolidar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cifras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se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utilizan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el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monto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y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factores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0772pt;margin-top:380.060242pt;width:7.05pt;height:13.05pt;mso-position-horizontal-relative:page;mso-position-vertical-relative:page;z-index:-8130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0726pt;margin-top:380.840179pt;width:379.65pt;height:26.5pt;mso-position-horizontal-relative:page;mso-position-vertical-relative:page;z-index:-812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2019,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distribuyó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FGP,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FFM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IEPS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montos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estimados,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situación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está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prevista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123pt;margin-top:419.540222pt;width:7.05pt;height:13.05pt;mso-position-horizontal-relative:page;mso-position-vertical-relative:page;z-index:-8125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1184pt;margin-top:420.32016pt;width:379.6pt;height:26.5pt;mso-position-horizontal-relative:page;mso-position-vertical-relative:page;z-index:-812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ISAN,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Tenencia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ISR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presentaron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diferencias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cifras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determinadas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algunos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meses,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municipio.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1291pt;margin-top:459.200134pt;width:259.1pt;height:13.05pt;mso-position-horizontal-relative:page;mso-position-vertical-relative:page;z-index:-812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Pago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participaciones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e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incentivos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municipios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0787pt;margin-top:484.460205pt;width:7.05pt;height:13.05pt;mso-position-horizontal-relative:page;mso-position-vertical-relative:page;z-index:-8118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0742pt;margin-top:485.240112pt;width:379.6pt;height:39.8pt;mso-position-horizontal-relative:page;mso-position-vertical-relative:page;z-index:-8116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31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2019,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transfirió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recursos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monto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mayor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su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marco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jurídico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incentivos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FGP,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FFM,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ISAN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Tenencia.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0742pt;margin-top:537.260193pt;width:7.05pt;height:13.05pt;mso-position-horizontal-relative:page;mso-position-vertical-relative:page;z-index:-8113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0696pt;margin-top:538.040100pt;width:379.6pt;height:26.5pt;mso-position-horizontal-relative:page;mso-position-vertical-relative:page;z-index:-811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excedió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los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cinco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hábiles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posteriores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recepción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caso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ISR.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0208pt;margin-top:576.740173pt;width:7.05pt;height:13.05pt;mso-position-horizontal-relative:page;mso-position-vertical-relative:page;z-index:-8108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0162pt;margin-top:577.520081pt;width:379.6pt;height:39.950pt;mso-position-horizontal-relative:page;mso-position-vertical-relative:page;z-index:-810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careció</w:t>
                  </w:r>
                  <w:r>
                    <w:rPr/>
                    <w:t> 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necesaria</w:t>
                  </w:r>
                  <w:r>
                    <w:rPr/>
                    <w:t>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acreditar</w:t>
                  </w:r>
                  <w:r>
                    <w:rPr/>
                    <w:t>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totalidad</w:t>
                  </w:r>
                  <w:r>
                    <w:rPr/>
                    <w:t>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deducciones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 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afectaciones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a 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estado,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así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terceros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177pt;margin-top:629.840088pt;width:225.35pt;height:13.05pt;mso-position-horizontal-relative:page;mso-position-vertical-relative:page;z-index:-810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Generación,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entrega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difusión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400162pt;margin-top:654.980103pt;width:7.05pt;height:13.05pt;mso-position-horizontal-relative:page;mso-position-vertical-relative:page;z-index:-8101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00116pt;margin-top:655.760071pt;width:379.6pt;height:39.950pt;mso-position-horizontal-relative:page;mso-position-vertical-relative:page;z-index:-809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conocer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entrega,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porcentaje,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fórmulas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utilizadas,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así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montos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estimados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recibirá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8096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809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809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80896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80872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8084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948pt;margin-top:104.240273pt;width:379.6pt;height:53.4pt;mso-position-horizontal-relative:page;mso-position-vertical-relative:page;z-index:-808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tiene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obligación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participar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2019,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se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describió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variable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correspondiente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los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tránsito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control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vehicular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Venta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956pt;margin-top:169.820328pt;width:7.05pt;height:13.05pt;mso-position-horizontal-relative:page;mso-position-vertical-relative:page;z-index:-8080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91pt;margin-top:170.60025pt;width:379.6pt;height:66.7pt;mso-position-horizontal-relative:page;mso-position-vertical-relative:page;z-index:-807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Tampoco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se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describió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el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completo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obtener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los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factores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deberán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aplicarse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participables,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ya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faltaron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desarrollar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coeficientes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municipio,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vez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aplicado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señalado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normativa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variable.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26pt;margin-top:249.680222pt;width:259.7pt;height:13.05pt;mso-position-horizontal-relative:page;mso-position-vertical-relative:page;z-index:-807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Otras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actividades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vinculadas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con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procesos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anteriores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421pt;margin-top:274.940277pt;width:7.05pt;height:13.05pt;mso-position-horizontal-relative:page;mso-position-vertical-relative:page;z-index:-8072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368pt;margin-top:275.720215pt;width:379.65pt;height:66.8pt;mso-position-horizontal-relative:page;mso-position-vertical-relative:page;z-index:-807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suscribió,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ninguno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convenios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hacerse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cargo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gestión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cobro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impuesto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predial,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impidió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acceder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Fomento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Municipal,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30.0%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incremento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fondo,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previsto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establecida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Ley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383pt;margin-top:354.920166pt;width:415.6pt;height:26.5pt;mso-position-horizontal-relative:page;mso-position-vertical-relative:page;z-index:-806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intervención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88pt;margin-top:393.500244pt;width:7.05pt;height:13.05pt;mso-position-horizontal-relative:page;mso-position-vertical-relative:page;z-index:-8065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834pt;margin-top:394.280151pt;width:379.65pt;height:53.4pt;mso-position-horizontal-relative:page;mso-position-vertical-relative:page;z-index:-806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Disponer</w:t>
                  </w:r>
                  <w:r>
                    <w:rPr/>
                    <w:t> 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/>
                    <w:t> 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supervisión</w:t>
                  </w:r>
                  <w:r>
                    <w:rPr/>
                    <w:t> 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necesarios</w:t>
                  </w:r>
                  <w:r>
                    <w:rPr/>
                    <w:t> 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permitan</w:t>
                  </w:r>
                  <w:r>
                    <w:rPr/>
                    <w:t> 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correcta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estado,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así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aplicación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este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concepto,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además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disponer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>
                      <w:spacing w:val="-1"/>
                    </w:rPr>
                    <w:t>documentación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soporte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justifique,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conformidad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80338pt;margin-top:459.860199pt;width:7.05pt;height:13.05pt;mso-position-horizontal-relative:page;mso-position-vertical-relative:page;z-index:-8060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80292pt;margin-top:460.640137pt;width:379.6pt;height:53.25pt;mso-position-horizontal-relative:page;mso-position-vertical-relative:page;z-index:-805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Incluir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determinan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conocer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completo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respectivo.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796pt;margin-top:526.100159pt;width:7.05pt;height:13.05pt;mso-position-horizontal-relative:page;mso-position-vertical-relative:page;z-index:-8056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75pt;margin-top:526.880127pt;width:379.6pt;height:53.4pt;mso-position-horizontal-relative:page;mso-position-vertical-relative:page;z-index:-805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Efectuar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gestiones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suscribir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municipios,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convenios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gestión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cobro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impuesto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predial,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finalidad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acceder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Fomento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Municipal,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concepto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30.0%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incremento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fondo,</w:t>
                  </w:r>
                  <w:r>
                    <w:rPr>
                      <w:rFonts w:ascii="Times New Roman" w:hAnsi="Times New Roman"/>
                      <w:spacing w:val="6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previsto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establecida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262pt;margin-top:592.460144pt;width:7.05pt;height:13.05pt;mso-position-horizontal-relative:page;mso-position-vertical-relative:page;z-index:-8051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216pt;margin-top:593.240051pt;width:379.6pt;height:53.25pt;mso-position-horizontal-relative:page;mso-position-vertical-relative:page;z-index:-804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Incluir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dentro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Manual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/>
                      <w:spacing w:val="16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realizar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determinación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mensuales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estado,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describan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actividades,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responsables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documentos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disponer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justificación.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224pt;margin-top:658.700134pt;width:7.05pt;height:13.05pt;mso-position-horizontal-relative:page;mso-position-vertical-relative:page;z-index:-8046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17pt;margin-top:659.480042pt;width:379.6pt;height:39.950pt;mso-position-horizontal-relative:page;mso-position-vertical-relative:page;z-index:-804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Realizar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efectuar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correcta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supervisión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/>
                    <w:t>control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afectaciones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participables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8041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80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80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80344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80320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8029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5pt;height:93.7pt;mso-position-horizontal-relative:page;mso-position-vertical-relative:page;z-index:-802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proporcionó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Manual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Procedimientos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respectivo,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los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medios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oficiales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difusión,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se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establezcan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actividades,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/>
                    <w:t>mecanismos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control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participan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proceso,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gestiones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realizadas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suscribir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con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convenios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gestión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cobro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impuesto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predial,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finalidad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acceder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Fomento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Municipal,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por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30.0%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incremento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fondo,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previsto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establecida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10.320236pt;width:415.6pt;height:26.5pt;mso-position-horizontal-relative:page;mso-position-vertical-relative:page;z-index:-802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solventa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parcialmente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49.200211pt;width:222.1pt;height:13.05pt;mso-position-horizontal-relative:page;mso-position-vertical-relative:page;z-index:-8022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2019-A-03000-19-0497-01-003  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Recomendación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274.520203pt;width:415.6pt;height:39.950pt;mso-position-horizontal-relative:page;mso-position-vertical-relative:page;z-index:-802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Para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el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atienda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mejora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identificadas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el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ministración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otras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vinculadas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proceso.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326.840179pt;width:217.4pt;height:13.05pt;mso-position-horizontal-relative:page;mso-position-vertical-relative:page;z-index:-8017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Recuperaciones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Operadas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Cargas 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Financieras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352.280182pt;width:415.65pt;height:39.950pt;mso-position-horizontal-relative:page;mso-position-vertical-relative:page;z-index:-801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monto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por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498,101.80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pesos,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recuperaron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498,101.80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pesos,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motivo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intervención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ASF;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82,383.80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pesos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generaron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cargas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financieras.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404.600159pt;width:70.45pt;height:13.05pt;mso-position-horizontal-relative:page;mso-position-vertical-relative:page;z-index:-801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Buen</w:t>
                  </w:r>
                  <w:r>
                    <w:rPr>
                      <w:rFonts w:asci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Gobierno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429.920135pt;width:415.6pt;height:26.5pt;mso-position-horizontal-relative:page;mso-position-vertical-relative:page;z-index:-801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Impacto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observado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por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buen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gobierno: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Liderazgo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y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dirección,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Controles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internos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Vigilancia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rendición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cuentas.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468.80014pt;width:233.1pt;height:13.05pt;mso-position-horizontal-relative:page;mso-position-vertical-relative:page;z-index:-800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Resumen</w:t>
                  </w:r>
                  <w:r>
                    <w:rPr>
                      <w:rFonts w:asci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Resultados,</w:t>
                  </w:r>
                  <w:r>
                    <w:rPr>
                      <w:rFonts w:asci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Observaciones 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Acciones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494.240112pt;width:415.65pt;height:39.950pt;mso-position-horizontal-relative:page;mso-position-vertical-relative:page;z-index:-800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determinaron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/>
                    <w:t>18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resultados,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los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cuales,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/>
                    <w:t>8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/>
                    <w:t>se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detectaron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/>
                      <w:spacing w:val="-17"/>
                    </w:rPr>
                  </w:r>
                  <w:r>
                    <w:rPr>
                      <w:spacing w:val="-1"/>
                    </w:rPr>
                    <w:t>irregularidades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7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fueron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/>
                    <w:t>solventados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antes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emisión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este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Informe.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3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restantes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generaron: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546.56012pt;width:94.9pt;height:13.05pt;mso-position-horizontal-relative:page;mso-position-vertical-relative:page;z-index:-800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3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Recomendaciones.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572.000061pt;width:46.05pt;height:13.05pt;mso-position-horizontal-relative:page;mso-position-vertical-relative:page;z-index:-800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Dictamen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400253pt;margin-top:597.440063pt;width:415.6pt;height:107pt;mso-position-horizontal-relative:page;mso-position-vertical-relative:page;z-index:-799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revisó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el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Estado;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auditado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1,660,084.6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pesos,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incluyen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64,794.0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pesos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Estabilización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transferidos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por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al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durante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2019,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representan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100.0%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asignados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concepto.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practicó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por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cuya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veracidad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es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responsable.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7996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799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799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7988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7986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7984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93.7pt;mso-position-horizontal-relative:page;mso-position-vertical-relative:page;z-index:-798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dispuso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municipios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estado,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aprobadas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congreso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local,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auditados;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normativa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local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prevé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20.0%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equivale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FOFIR;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IEPS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Diésel,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Tenencia;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FOCO-ISAN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ISAN,</w:t>
                  </w:r>
                  <w:r>
                    <w:rPr>
                      <w:rFonts w:ascii="Times New Roman" w:hAnsi="Times New Roman"/>
                      <w:spacing w:val="89"/>
                      <w:w w:val="99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como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100.0%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FFM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ISR.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caso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FGP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IEPS,</w:t>
                  </w:r>
                  <w:r>
                    <w:rPr>
                      <w:rFonts w:ascii="Times New Roman" w:hAnsi="Times New Roman"/>
                      <w:spacing w:val="6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prevé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mayor,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24.0%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22.0%,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respectivamente.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10.320236pt;width:415.75pt;height:39.950pt;mso-position-horizontal-relative:page;mso-position-vertical-relative:page;z-index:-797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transfirió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monto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total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se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corresponde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establecido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su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marco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jurídico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incentivos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FOFIR,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FOCO-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ISAN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IEPS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Gasolinas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Diésel.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62.520203pt;width:415.55pt;height:26.5pt;mso-position-horizontal-relative:page;mso-position-vertical-relative:page;z-index:-797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gestión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insuficiencias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afectaron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cumplimiento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regula,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transparencia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resultados,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debido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siguiente: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01.400208pt;width:415.65pt;height:53.4pt;mso-position-horizontal-relative:page;mso-position-vertical-relative:page;z-index:-797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determinaron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393.7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pesos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pagados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Cabos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concepto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ISR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45.5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pesos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retraso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su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ministración,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mismos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entregó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posteriormente,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como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>
                      <w:spacing w:val="-1"/>
                    </w:rPr>
                    <w:t>ASF.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67.160156pt;width:415.6pt;height:53.25pt;mso-position-horizontal-relative:page;mso-position-vertical-relative:page;z-index:-797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entidad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entregó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oportunamente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este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fondo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meses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noviembre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2019,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generó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por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36.9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pesos,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entregados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posteriormente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intervención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ASF.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32.80014pt;width:415.6pt;height:53.4pt;mso-position-horizontal-relative:page;mso-position-vertical-relative:page;z-index:-796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aplicadas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Fideicomisos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Garantía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nombre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Paz,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cargo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2"/>
                    </w:rPr>
                    <w:t>no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había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pagado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22.0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pesos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al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tercero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correspondiente,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mismos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entregó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posteriormente,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intervención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ASF.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98.56012pt;width:415.65pt;height:66.8pt;mso-position-horizontal-relative:page;mso-position-vertical-relative:page;z-index:-796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relación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cumplimiento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obligaciones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transparencia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distribución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determinan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conocer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por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describió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completo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obtener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factores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debían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aplicarse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77.640076pt;width:415.6pt;height:53.4pt;mso-position-horizontal-relative:page;mso-position-vertical-relative:page;z-index:-796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conclusión,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cumplió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disposiciones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normativas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participaciones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entidad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excepto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por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oportunidad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identificadas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mejorar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eficiencia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7962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79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79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7955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7952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7950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4951pt;margin-top:104.240273pt;width:244.65pt;height:13.05pt;mso-position-horizontal-relative:page;mso-position-vertical-relative:page;z-index:-794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i/>
                      <w:spacing w:val="-1"/>
                      <w:sz w:val="22"/>
                    </w:rPr>
                    <w:t>Servidores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públicos</w:t>
                  </w:r>
                  <w:r>
                    <w:rPr>
                      <w:rFonts w:ascii="Calibri" w:hAns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que </w:t>
                  </w:r>
                  <w:r>
                    <w:rPr>
                      <w:rFonts w:ascii="Times New Roman" w:hAnsi="Times New Roman"/>
                      <w:b/>
                      <w:i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intervinieron</w:t>
                  </w:r>
                  <w:r>
                    <w:rPr>
                      <w:rFonts w:ascii="Calibri" w:hAnsi="Calibri"/>
                      <w:b/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auditoría: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80272pt;margin-top:129.680267pt;width:76.150pt;height:13.05pt;mso-position-horizontal-relative:page;mso-position-vertical-relative:page;z-index:-794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Director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Área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918945pt;margin-top:129.680267pt;width:76.75pt;height:13.05pt;mso-position-horizontal-relative:page;mso-position-vertical-relative:page;z-index:-794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Director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General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80272pt;margin-top:187.280243pt;width:170.55pt;height:13.05pt;mso-position-horizontal-relative:page;mso-position-vertical-relative:page;z-index:-794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C.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Constantino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Alberto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Pérez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Morales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91861pt;margin-top:187.280243pt;width:131.35pt;height:13.05pt;mso-position-horizontal-relative:page;mso-position-vertical-relative:page;z-index:-793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Lic.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Jaime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Álvarez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Hernández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48pt;margin-top:238.160217pt;width:170.5pt;height:13.05pt;mso-position-horizontal-relative:page;mso-position-vertical-relative:page;z-index:-7936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Comentarios</w:t>
                  </w:r>
                  <w:r>
                    <w:rPr>
                      <w:rFonts w:asci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la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Fiscalizada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48pt;margin-top:263.600220pt;width:415.6pt;height:93.6pt;mso-position-horizontal-relative:page;mso-position-vertical-relative:page;z-index:-793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importante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señalar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para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aclarar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o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justificar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presentadas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reuniones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con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fin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procedencia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eliminar,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rectificar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ratificar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y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preliminares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por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se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este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técnico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efectos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elaboración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definitiva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Ejecutivo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rFonts w:ascii="Times New Roman" w:hAnsi="Times New Roman"/>
                      <w:spacing w:val="10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48pt;margin-top:369.560181pt;width:415.65pt;height:107pt;mso-position-horizontal-relative:page;mso-position-vertical-relative:page;z-index:-793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atención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hallazgos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determinados,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remitió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oficios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números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/>
                    <w:t>CG/2275/2020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SFyA-DPyCP-395/2020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1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7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2020,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respectivamente,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anexa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este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informe,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se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con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el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propósito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atender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observado;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derivado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efectuado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por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Unidad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Administrativa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Auditora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por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advierte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ésta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reúne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características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suficiencia,</w:t>
                  </w:r>
                  <w:r>
                    <w:rPr>
                      <w:rFonts w:ascii="Times New Roman" w:hAnsi="Times New Roman"/>
                      <w:spacing w:val="8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competencia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pertinencia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aclaren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justifiquen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observado,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los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números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4,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18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consideran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parcialmente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atendidos.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7928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792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792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79216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79192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720001pt;margin-top:102.959999pt;width:442.08pt;height:556.080pt;mso-position-horizontal-relative:page;mso-position-vertical-relative:page;z-index:-79168" type="#_x0000_t75" stroked="false">
            <v:imagedata r:id="rId5" o:title=""/>
          </v:shape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7914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7912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790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790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79048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79024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113.040001pt;margin-top:102.959999pt;width:442.08pt;height:556.080pt;mso-position-horizontal-relative:page;mso-position-vertical-relative:page;z-index:-79000" type="#_x0000_t75" stroked="false">
            <v:imagedata r:id="rId6" o:title=""/>
          </v:shape>
        </w:pict>
      </w:r>
      <w:r>
        <w:rPr/>
        <w:pict>
          <v:shape style="position:absolute;margin-left:305.960114pt;margin-top:69.050285pt;width:221.85pt;height:11pt;mso-position-horizontal-relative:page;mso-position-vertical-relative:page;z-index:-7897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Económico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/</w:t>
                  </w:r>
                  <w:r>
                    <w:rPr>
                      <w:rFonts w:ascii="Calibri" w:hAns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7895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78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78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0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78880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78856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7883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457pt;margin-top:104.240273pt;width:48.8pt;height:13.05pt;mso-position-horizontal-relative:page;mso-position-vertical-relative:page;z-index:-788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i/>
                      <w:sz w:val="22"/>
                    </w:rPr>
                    <w:t>Apéndices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457pt;margin-top:129.680267pt;width:74.2pt;height:13.05pt;mso-position-horizontal-relative:page;mso-position-vertical-relative:page;z-index:-7878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Áreas</w:t>
                  </w:r>
                  <w:r>
                    <w:rPr>
                      <w:rFonts w:ascii="Calibri" w:hAns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Revisadas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155.120255pt;width:415.6pt;height:39.950pt;mso-position-horizontal-relative:page;mso-position-vertical-relative:page;z-index:-787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Dirección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Ingresos,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direcciones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Política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Control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Presupuestario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y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Contabilidad,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así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como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Tesorería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Estado,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Administración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207.440231pt;width:220.6pt;height:13.05pt;mso-position-horizontal-relative:page;mso-position-vertical-relative:page;z-index:-787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Disposiciones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Jurídicas</w:t>
                  </w:r>
                  <w:r>
                    <w:rPr>
                      <w:rFonts w:ascii="Calibri" w:hAns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y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Normativas</w:t>
                  </w:r>
                  <w:r>
                    <w:rPr>
                      <w:rFonts w:ascii="Calibri" w:hAnsi="Calibri"/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Incumplidas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232.880219pt;width:415.6pt;height:26.5pt;mso-position-horizontal-relative:page;mso-position-vertical-relative:page;z-index:-787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Durante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practicada,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se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determinaron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incumplimientos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leyes,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reglamentos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mencionan: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271.760193pt;width:10.4pt;height:13.05pt;mso-position-horizontal-relative:page;mso-position-vertical-relative:page;z-index:-786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439125pt;margin-top:271.760193pt;width:311.6pt;height:13.05pt;mso-position-horizontal-relative:page;mso-position-vertical-relative:page;z-index:-786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Fiscal: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6,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párrafos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primero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cuarto.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297.0802pt;width:10.4pt;height:13.05pt;mso-position-horizontal-relative:page;mso-position-vertical-relative:page;z-index:-786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439125pt;margin-top:297.0802pt;width:394.25pt;height:53.4pt;mso-position-horizontal-relative:page;mso-position-vertical-relative:page;z-index:-786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Otras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carácter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general,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específico,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</w:rPr>
                  </w:r>
                  <w:r>
                    <w:rPr/>
                    <w:t>estatal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municipal: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02/2014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por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expiden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Lineamientos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refiere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6o.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Ley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Fiscal,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publicado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Periódico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14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2014;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numeral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5,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fracción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inciso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99609pt;margin-top:362.840179pt;width:395.05pt;height:26.5pt;mso-position-horizontal-relative:page;mso-position-vertical-relative:page;z-index:-785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left="36" w:right="0" w:hanging="17"/>
                    <w:jc w:val="left"/>
                  </w:pPr>
                  <w:r>
                    <w:rPr/>
                    <w:t>Ley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1,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fracciones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II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III;</w:t>
                  </w:r>
                </w:p>
                <w:p>
                  <w:pPr>
                    <w:pStyle w:val="BodyText"/>
                    <w:spacing w:line="240" w:lineRule="auto"/>
                    <w:ind w:left="36" w:right="0"/>
                    <w:jc w:val="left"/>
                  </w:pPr>
                  <w:r>
                    <w:rPr/>
                    <w:t>3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4,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inciso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99007pt;margin-top:401.720154pt;width:395.1pt;height:53.4pt;mso-position-horizontal-relative:page;mso-position-vertical-relative:page;z-index:-785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left="36" w:right="0" w:hanging="17"/>
                    <w:jc w:val="both"/>
                  </w:pPr>
                  <w:r>
                    <w:rPr>
                      <w:spacing w:val="-1"/>
                    </w:rPr>
                    <w:t>Reglamento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Interior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left="36" w:right="17"/>
                    <w:jc w:val="both"/>
                  </w:pP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publicado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Boletín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No.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68,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8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2015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(última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reforma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publicada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14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diciembre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/>
                    <w:t>2018),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9,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fracciones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X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XIV,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27,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fracción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XVI.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38pt;margin-top:467.360138pt;width:339.25pt;height:13.05pt;mso-position-horizontal-relative:page;mso-position-vertical-relative:page;z-index:-7854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Fundamento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Jurídico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ASF</w:t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para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Promover</w:t>
                  </w:r>
                  <w:r>
                    <w:rPr>
                      <w:rFonts w:ascii="Calibri" w:hAns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y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38pt;margin-top:492.80011pt;width:415.6pt;height:39.950pt;mso-position-horizontal-relative:page;mso-position-vertical-relative:page;z-index:-785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facultades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promover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emitir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acciones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derivadas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practicada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encuentran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su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sustento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jurídico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38pt;margin-top:545.120117pt;width:415.6pt;height:26.5pt;mso-position-horizontal-relative:page;mso-position-vertical-relative:page;z-index:-784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79,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fracciones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II,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párrafo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tercero,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IV,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Constitución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Política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Estados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Unidos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Mexicanos.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338pt;margin-top:584.000061pt;width:415.6pt;height:26.5pt;mso-position-horizontal-relative:page;mso-position-vertical-relative:page;z-index:-784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10,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14,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III,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15,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17,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XV,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36,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V,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39,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40,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Fiscalización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Rendición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7844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784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784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1300" w:bottom="280" w:left="1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Calibri" w:hAnsi="Calibri" w:eastAsia="Calibri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mdelgado</dc:creator>
  <dc:title>Microsoft Word - 164a-f977-9010-a374.docx</dc:title>
  <dcterms:created xsi:type="dcterms:W3CDTF">2021-04-06T12:15:05Z</dcterms:created>
  <dcterms:modified xsi:type="dcterms:W3CDTF">2021-04-06T12:15:05Z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LastSaved">
    <vt:filetime>2021-04-06T00:00:00Z</vt:filetime>
  </property>
</Properties>
</file>